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616" w:rsidRPr="00FD21CE" w:rsidRDefault="000D4616" w:rsidP="000D4616">
      <w:pPr>
        <w:pStyle w:val="Geenafstand"/>
        <w:rPr>
          <w:b/>
          <w:sz w:val="40"/>
          <w:szCs w:val="40"/>
        </w:rPr>
      </w:pPr>
      <w:r w:rsidRPr="00FD21CE">
        <w:rPr>
          <w:b/>
          <w:sz w:val="40"/>
          <w:szCs w:val="40"/>
        </w:rPr>
        <w:t>Leeractiviteiten bij Kennisbundel Medicatieveiligheid</w:t>
      </w:r>
    </w:p>
    <w:p w:rsidR="000D4616" w:rsidRPr="005B1F1B" w:rsidRDefault="000D4616" w:rsidP="000D4616">
      <w:pPr>
        <w:pStyle w:val="Geenafstand"/>
      </w:pPr>
    </w:p>
    <w:p w:rsidR="000D4616" w:rsidRDefault="000D4616" w:rsidP="000D4616">
      <w:r w:rsidRPr="005B1F1B">
        <w:t>De Ken</w:t>
      </w:r>
      <w:r>
        <w:t>nisbundel Medicatieveiligheid geeft de actuele stand van zaken op het gebied van medicatieveiligheid weer. Het is bestemd als achtergrondinformatie voor docenten. Op basis hiervan kunt u uw lessen maken. In de kennisbundel zijn instrumenten en documenten opgenomen.</w:t>
      </w:r>
    </w:p>
    <w:p w:rsidR="000D4616" w:rsidRDefault="000D4616" w:rsidP="000D4616">
      <w:r>
        <w:t xml:space="preserve">Een voorbeeld van een les/leeractiviteit vindt u in dit document. Het is geschreven door Theo </w:t>
      </w:r>
      <w:proofErr w:type="spellStart"/>
      <w:r>
        <w:t>Verkleij</w:t>
      </w:r>
      <w:proofErr w:type="spellEnd"/>
      <w:r>
        <w:t xml:space="preserve"> van ROC Midden Nederland. Er wordt regelmatig verwezen naar instrumenten uit de kennisbundel die gebruikt kunnen worden in de les/leeractiviteit. </w:t>
      </w:r>
    </w:p>
    <w:p w:rsidR="000D4616" w:rsidRDefault="000D4616" w:rsidP="000D4616">
      <w:pPr>
        <w:rPr>
          <w:b/>
        </w:rPr>
      </w:pPr>
      <w:r>
        <w:rPr>
          <w:b/>
        </w:rPr>
        <w:br w:type="page"/>
      </w:r>
    </w:p>
    <w:p w:rsidR="000D4616" w:rsidRPr="00FD21CE" w:rsidRDefault="000D4616" w:rsidP="000D4616">
      <w:pPr>
        <w:pStyle w:val="Geenafstand"/>
        <w:rPr>
          <w:b/>
          <w:sz w:val="36"/>
          <w:szCs w:val="36"/>
        </w:rPr>
      </w:pPr>
      <w:r w:rsidRPr="00FD21CE">
        <w:rPr>
          <w:b/>
          <w:sz w:val="36"/>
          <w:szCs w:val="36"/>
        </w:rPr>
        <w:lastRenderedPageBreak/>
        <w:t>Integratie van de kennisbundel in het bestaande programma</w:t>
      </w:r>
    </w:p>
    <w:p w:rsidR="000D4616" w:rsidRDefault="000D4616" w:rsidP="000D4616">
      <w:pPr>
        <w:pStyle w:val="Geenafstand"/>
        <w:rPr>
          <w:b/>
        </w:rPr>
      </w:pPr>
    </w:p>
    <w:p w:rsidR="000D4616" w:rsidRPr="001213B9" w:rsidRDefault="000D4616" w:rsidP="000D4616">
      <w:pPr>
        <w:pStyle w:val="Geenafstand"/>
      </w:pPr>
      <w:r w:rsidRPr="001213B9">
        <w:t>Waar kan de inhoud van deze kennisbundel in het bestaande programma van ROCMN worden geïntegreerd?</w:t>
      </w:r>
    </w:p>
    <w:p w:rsidR="000D4616" w:rsidRPr="005F385F" w:rsidRDefault="000D4616" w:rsidP="000D4616">
      <w:pPr>
        <w:pStyle w:val="Geenafstand"/>
        <w:rPr>
          <w:b/>
        </w:rPr>
      </w:pPr>
    </w:p>
    <w:tbl>
      <w:tblPr>
        <w:tblStyle w:val="Tabelraster"/>
        <w:tblW w:w="0" w:type="auto"/>
        <w:tblLook w:val="04A0" w:firstRow="1" w:lastRow="0" w:firstColumn="1" w:lastColumn="0" w:noHBand="0" w:noVBand="1"/>
      </w:tblPr>
      <w:tblGrid>
        <w:gridCol w:w="4606"/>
        <w:gridCol w:w="4606"/>
      </w:tblGrid>
      <w:tr w:rsidR="000D4616" w:rsidTr="00944356">
        <w:tc>
          <w:tcPr>
            <w:tcW w:w="4606" w:type="dxa"/>
            <w:shd w:val="clear" w:color="auto" w:fill="B8CCE4" w:themeFill="accent1" w:themeFillTint="66"/>
          </w:tcPr>
          <w:p w:rsidR="000D4616" w:rsidRDefault="000D4616" w:rsidP="00944356">
            <w:pPr>
              <w:jc w:val="center"/>
              <w:rPr>
                <w:b/>
              </w:rPr>
            </w:pPr>
          </w:p>
          <w:p w:rsidR="000D4616" w:rsidRDefault="000D4616" w:rsidP="00944356">
            <w:pPr>
              <w:jc w:val="center"/>
              <w:rPr>
                <w:b/>
              </w:rPr>
            </w:pPr>
            <w:r>
              <w:rPr>
                <w:b/>
              </w:rPr>
              <w:t>Onderdelen schoolprogramma</w:t>
            </w:r>
          </w:p>
        </w:tc>
        <w:tc>
          <w:tcPr>
            <w:tcW w:w="4606" w:type="dxa"/>
            <w:shd w:val="clear" w:color="auto" w:fill="B8CCE4" w:themeFill="accent1" w:themeFillTint="66"/>
          </w:tcPr>
          <w:p w:rsidR="000D4616" w:rsidRDefault="000D4616" w:rsidP="00944356">
            <w:pPr>
              <w:jc w:val="center"/>
              <w:rPr>
                <w:b/>
              </w:rPr>
            </w:pPr>
          </w:p>
          <w:p w:rsidR="000D4616" w:rsidRDefault="000D4616" w:rsidP="00944356">
            <w:pPr>
              <w:jc w:val="center"/>
              <w:rPr>
                <w:b/>
              </w:rPr>
            </w:pPr>
            <w:r>
              <w:rPr>
                <w:b/>
              </w:rPr>
              <w:t>Praktijkopdrachten/ toetsen</w:t>
            </w:r>
          </w:p>
        </w:tc>
      </w:tr>
      <w:tr w:rsidR="000D4616" w:rsidTr="00944356">
        <w:tc>
          <w:tcPr>
            <w:tcW w:w="4606" w:type="dxa"/>
          </w:tcPr>
          <w:p w:rsidR="000D4616" w:rsidRDefault="000D4616" w:rsidP="00944356">
            <w:pPr>
              <w:rPr>
                <w:b/>
              </w:rPr>
            </w:pPr>
          </w:p>
          <w:p w:rsidR="000D4616" w:rsidRPr="00FB6113" w:rsidRDefault="000D4616" w:rsidP="00944356">
            <w:pPr>
              <w:rPr>
                <w:b/>
              </w:rPr>
            </w:pPr>
            <w:r w:rsidRPr="00FB6113">
              <w:rPr>
                <w:b/>
              </w:rPr>
              <w:t xml:space="preserve">Studiewijzer Verpleegtechnisch handelen, </w:t>
            </w:r>
          </w:p>
          <w:p w:rsidR="000D4616" w:rsidRPr="00FB6113" w:rsidRDefault="000D4616" w:rsidP="00944356">
            <w:pPr>
              <w:rPr>
                <w:b/>
              </w:rPr>
            </w:pPr>
            <w:r w:rsidRPr="00FB6113">
              <w:rPr>
                <w:b/>
              </w:rPr>
              <w:t xml:space="preserve">thema 1: medicatie. </w:t>
            </w:r>
          </w:p>
          <w:p w:rsidR="000D4616" w:rsidRDefault="000D4616" w:rsidP="00944356"/>
          <w:p w:rsidR="000D4616" w:rsidRDefault="000D4616" w:rsidP="00944356">
            <w:r>
              <w:t>Studiewijzers brancheprogramma’s:</w:t>
            </w:r>
          </w:p>
          <w:p w:rsidR="000D4616" w:rsidRDefault="000D4616" w:rsidP="000D4616">
            <w:pPr>
              <w:pStyle w:val="Lijstalinea"/>
              <w:numPr>
                <w:ilvl w:val="0"/>
                <w:numId w:val="9"/>
              </w:numPr>
              <w:spacing w:after="0" w:line="240" w:lineRule="auto"/>
            </w:pPr>
            <w:r>
              <w:t>Zorg verlenen in de VVT, GHZ, GGZ, KZ</w:t>
            </w:r>
          </w:p>
          <w:p w:rsidR="000D4616" w:rsidRDefault="000D4616" w:rsidP="000D4616">
            <w:pPr>
              <w:pStyle w:val="Lijstalinea"/>
              <w:numPr>
                <w:ilvl w:val="0"/>
                <w:numId w:val="9"/>
              </w:numPr>
              <w:spacing w:after="0" w:line="240" w:lineRule="auto"/>
            </w:pPr>
            <w:r>
              <w:t>Uitstroomprogramma VVT, GHZ, GGZ, KZ</w:t>
            </w:r>
          </w:p>
          <w:p w:rsidR="000D4616" w:rsidRDefault="000D4616" w:rsidP="00944356"/>
          <w:p w:rsidR="000D4616" w:rsidRPr="00FB6113" w:rsidRDefault="000D4616" w:rsidP="00944356">
            <w:pPr>
              <w:rPr>
                <w:b/>
              </w:rPr>
            </w:pPr>
            <w:r w:rsidRPr="00FB6113">
              <w:rPr>
                <w:b/>
              </w:rPr>
              <w:t>Studiewijzer Kwaliteitszorg en deskundigheidsbevordering</w:t>
            </w:r>
          </w:p>
          <w:p w:rsidR="000D4616" w:rsidRDefault="000D4616" w:rsidP="00944356">
            <w:pPr>
              <w:rPr>
                <w:b/>
              </w:rPr>
            </w:pPr>
          </w:p>
          <w:p w:rsidR="000D4616" w:rsidRDefault="000D4616" w:rsidP="00944356">
            <w:pPr>
              <w:rPr>
                <w:b/>
              </w:rPr>
            </w:pPr>
          </w:p>
          <w:p w:rsidR="000D4616" w:rsidRDefault="000D4616" w:rsidP="00944356">
            <w:pPr>
              <w:rPr>
                <w:b/>
              </w:rPr>
            </w:pPr>
          </w:p>
          <w:p w:rsidR="000D4616" w:rsidRDefault="000D4616" w:rsidP="00944356">
            <w:pPr>
              <w:rPr>
                <w:b/>
              </w:rPr>
            </w:pPr>
          </w:p>
          <w:p w:rsidR="000D4616" w:rsidRDefault="000D4616" w:rsidP="00944356">
            <w:pPr>
              <w:rPr>
                <w:b/>
              </w:rPr>
            </w:pPr>
          </w:p>
          <w:p w:rsidR="000D4616" w:rsidRDefault="000D4616" w:rsidP="00944356">
            <w:pPr>
              <w:rPr>
                <w:b/>
              </w:rPr>
            </w:pPr>
          </w:p>
        </w:tc>
        <w:tc>
          <w:tcPr>
            <w:tcW w:w="4606" w:type="dxa"/>
          </w:tcPr>
          <w:p w:rsidR="000D4616" w:rsidRDefault="000D4616" w:rsidP="00944356"/>
          <w:p w:rsidR="000D4616" w:rsidRPr="00EB2FFA" w:rsidRDefault="000D4616" w:rsidP="00944356">
            <w:pPr>
              <w:rPr>
                <w:u w:val="single"/>
              </w:rPr>
            </w:pPr>
            <w:r w:rsidRPr="00EB2FFA">
              <w:t>Proeve</w:t>
            </w:r>
            <w:r>
              <w:t>n</w:t>
            </w:r>
            <w:r w:rsidRPr="00EB2FFA">
              <w:t xml:space="preserve"> van bekwaamheid Prove2move: </w:t>
            </w:r>
            <w:r w:rsidRPr="00EB2FFA">
              <w:rPr>
                <w:u w:val="single"/>
              </w:rPr>
              <w:t>Verpleegtechnische handelingen:</w:t>
            </w:r>
          </w:p>
          <w:p w:rsidR="000D4616" w:rsidRPr="00EB2FFA" w:rsidRDefault="000D4616" w:rsidP="00944356">
            <w:r w:rsidRPr="00EB2FFA">
              <w:t>Opdrachten:</w:t>
            </w:r>
          </w:p>
          <w:p w:rsidR="000D4616" w:rsidRPr="00FB6113" w:rsidRDefault="000D4616" w:rsidP="000D4616">
            <w:pPr>
              <w:pStyle w:val="Lijstalinea"/>
              <w:numPr>
                <w:ilvl w:val="0"/>
                <w:numId w:val="7"/>
              </w:numPr>
              <w:spacing w:after="0" w:line="240" w:lineRule="auto"/>
              <w:rPr>
                <w:b/>
              </w:rPr>
            </w:pPr>
            <w:r w:rsidRPr="00FB6113">
              <w:rPr>
                <w:b/>
              </w:rPr>
              <w:t>Medicijnen checken, registreren en distribueren</w:t>
            </w:r>
          </w:p>
          <w:p w:rsidR="000D4616" w:rsidRPr="00EB2FFA" w:rsidRDefault="000D4616" w:rsidP="000D4616">
            <w:pPr>
              <w:pStyle w:val="Lijstalinea"/>
              <w:numPr>
                <w:ilvl w:val="0"/>
                <w:numId w:val="7"/>
              </w:numPr>
              <w:spacing w:after="0" w:line="240" w:lineRule="auto"/>
            </w:pPr>
            <w:r w:rsidRPr="00EB2FFA">
              <w:t>Medicijnen toedienen (oraal, rectaal, vaginaal)</w:t>
            </w:r>
          </w:p>
          <w:p w:rsidR="000D4616" w:rsidRPr="00EB2FFA" w:rsidRDefault="000D4616" w:rsidP="000D4616">
            <w:pPr>
              <w:pStyle w:val="Lijstalinea"/>
              <w:numPr>
                <w:ilvl w:val="0"/>
                <w:numId w:val="7"/>
              </w:numPr>
              <w:spacing w:after="0" w:line="240" w:lineRule="auto"/>
            </w:pPr>
            <w:r w:rsidRPr="00EB2FFA">
              <w:t>Medicijnen toedienen via de huid</w:t>
            </w:r>
          </w:p>
          <w:p w:rsidR="000D4616" w:rsidRPr="00EB2FFA" w:rsidRDefault="000D4616" w:rsidP="000D4616">
            <w:pPr>
              <w:pStyle w:val="Lijstalinea"/>
              <w:numPr>
                <w:ilvl w:val="0"/>
                <w:numId w:val="7"/>
              </w:numPr>
              <w:spacing w:after="0" w:line="240" w:lineRule="auto"/>
            </w:pPr>
            <w:r w:rsidRPr="00EB2FFA">
              <w:t>Medicijnen toedienen via de luchtwegen</w:t>
            </w:r>
          </w:p>
          <w:p w:rsidR="000D4616" w:rsidRPr="00EB2FFA" w:rsidRDefault="000D4616" w:rsidP="000D4616">
            <w:pPr>
              <w:pStyle w:val="Lijstalinea"/>
              <w:numPr>
                <w:ilvl w:val="0"/>
                <w:numId w:val="7"/>
              </w:numPr>
              <w:spacing w:after="0" w:line="240" w:lineRule="auto"/>
            </w:pPr>
            <w:r w:rsidRPr="00EB2FFA">
              <w:t>Medicijnen toedienen via de slijmvliezen</w:t>
            </w:r>
          </w:p>
          <w:p w:rsidR="000D4616" w:rsidRPr="00EB2FFA" w:rsidRDefault="000D4616" w:rsidP="000D4616">
            <w:pPr>
              <w:pStyle w:val="Lijstalinea"/>
              <w:numPr>
                <w:ilvl w:val="0"/>
                <w:numId w:val="7"/>
              </w:numPr>
              <w:spacing w:after="0" w:line="240" w:lineRule="auto"/>
            </w:pPr>
            <w:r w:rsidRPr="00EB2FFA">
              <w:t>Subcutaan injecteren</w:t>
            </w:r>
          </w:p>
          <w:p w:rsidR="000D4616" w:rsidRPr="00EB2FFA" w:rsidRDefault="000D4616" w:rsidP="000D4616">
            <w:pPr>
              <w:pStyle w:val="Lijstalinea"/>
              <w:numPr>
                <w:ilvl w:val="0"/>
                <w:numId w:val="7"/>
              </w:numPr>
              <w:spacing w:after="0" w:line="240" w:lineRule="auto"/>
              <w:rPr>
                <w:b/>
              </w:rPr>
            </w:pPr>
            <w:r w:rsidRPr="00EB2FFA">
              <w:t>Intramusculair injecteren</w:t>
            </w:r>
          </w:p>
          <w:p w:rsidR="000D4616" w:rsidRDefault="000D4616" w:rsidP="00944356">
            <w:pPr>
              <w:rPr>
                <w:b/>
              </w:rPr>
            </w:pPr>
          </w:p>
          <w:p w:rsidR="000D4616" w:rsidRPr="00EB2FFA" w:rsidRDefault="000D4616" w:rsidP="00944356">
            <w:pPr>
              <w:rPr>
                <w:u w:val="single"/>
              </w:rPr>
            </w:pPr>
            <w:r w:rsidRPr="00EB2FFA">
              <w:rPr>
                <w:u w:val="single"/>
              </w:rPr>
              <w:t xml:space="preserve">Werken als beginnend beroepsbeoefenaar </w:t>
            </w:r>
          </w:p>
          <w:p w:rsidR="000D4616" w:rsidRPr="00EB2FFA" w:rsidRDefault="000D4616" w:rsidP="000D4616">
            <w:pPr>
              <w:pStyle w:val="Lijstalinea"/>
              <w:numPr>
                <w:ilvl w:val="0"/>
                <w:numId w:val="8"/>
              </w:numPr>
              <w:spacing w:after="0" w:line="240" w:lineRule="auto"/>
            </w:pPr>
            <w:r w:rsidRPr="00EB2FFA">
              <w:t>Deskundigheidsbevordering en professionalisering van het beroep</w:t>
            </w:r>
          </w:p>
          <w:p w:rsidR="000D4616" w:rsidRPr="00FB6113" w:rsidRDefault="000D4616" w:rsidP="000D4616">
            <w:pPr>
              <w:pStyle w:val="Lijstalinea"/>
              <w:numPr>
                <w:ilvl w:val="0"/>
                <w:numId w:val="8"/>
              </w:numPr>
              <w:spacing w:after="0" w:line="240" w:lineRule="auto"/>
              <w:rPr>
                <w:b/>
              </w:rPr>
            </w:pPr>
            <w:r w:rsidRPr="00FB6113">
              <w:rPr>
                <w:b/>
              </w:rPr>
              <w:t>Kwaliteitszorg</w:t>
            </w:r>
          </w:p>
          <w:p w:rsidR="000D4616" w:rsidRPr="00EB2FFA" w:rsidRDefault="000D4616" w:rsidP="00944356">
            <w:pPr>
              <w:rPr>
                <w:b/>
              </w:rPr>
            </w:pPr>
          </w:p>
        </w:tc>
      </w:tr>
    </w:tbl>
    <w:p w:rsidR="000D4616" w:rsidRDefault="000D4616" w:rsidP="000D4616">
      <w:pPr>
        <w:pStyle w:val="Geenafstand"/>
        <w:rPr>
          <w:b/>
        </w:rPr>
      </w:pPr>
    </w:p>
    <w:p w:rsidR="000D4616" w:rsidRDefault="000D4616" w:rsidP="000D4616">
      <w:pPr>
        <w:rPr>
          <w:b/>
        </w:rPr>
      </w:pPr>
      <w:r>
        <w:rPr>
          <w:b/>
        </w:rPr>
        <w:br w:type="page"/>
      </w:r>
    </w:p>
    <w:p w:rsidR="000D4616" w:rsidRPr="00FD21CE" w:rsidRDefault="000D4616" w:rsidP="000D4616">
      <w:pPr>
        <w:pStyle w:val="Geenafstand"/>
        <w:rPr>
          <w:b/>
          <w:sz w:val="32"/>
          <w:szCs w:val="32"/>
        </w:rPr>
      </w:pPr>
      <w:r w:rsidRPr="00FD21CE">
        <w:rPr>
          <w:b/>
          <w:sz w:val="32"/>
          <w:szCs w:val="32"/>
        </w:rPr>
        <w:lastRenderedPageBreak/>
        <w:t>Deel 1: Verkenning beginsituatie</w:t>
      </w:r>
    </w:p>
    <w:p w:rsidR="000D4616" w:rsidRDefault="000D4616" w:rsidP="000D4616">
      <w:pPr>
        <w:pStyle w:val="Geenafstand"/>
      </w:pPr>
    </w:p>
    <w:p w:rsidR="000D4616" w:rsidRPr="00FD21CE" w:rsidRDefault="000D4616" w:rsidP="000D4616">
      <w:pPr>
        <w:pStyle w:val="Geenafstand"/>
        <w:rPr>
          <w:b/>
          <w:sz w:val="28"/>
          <w:szCs w:val="28"/>
        </w:rPr>
      </w:pPr>
      <w:r w:rsidRPr="00FD21CE">
        <w:rPr>
          <w:b/>
          <w:sz w:val="28"/>
          <w:szCs w:val="28"/>
        </w:rPr>
        <w:t>Onderwijsleergesprek: Inleiding medicatieveiligheid</w:t>
      </w:r>
    </w:p>
    <w:p w:rsidR="000D4616" w:rsidRDefault="000D4616" w:rsidP="000D4616">
      <w:pPr>
        <w:pStyle w:val="Geenafstand"/>
        <w:rPr>
          <w:b/>
        </w:rPr>
      </w:pPr>
    </w:p>
    <w:p w:rsidR="000D4616" w:rsidRDefault="000D4616" w:rsidP="000D4616">
      <w:pPr>
        <w:pStyle w:val="Geenafstand"/>
        <w:rPr>
          <w:b/>
        </w:rPr>
      </w:pPr>
      <w:r>
        <w:rPr>
          <w:b/>
        </w:rPr>
        <w:t>Doelstelling</w:t>
      </w:r>
    </w:p>
    <w:p w:rsidR="000D4616" w:rsidRPr="00D77026" w:rsidRDefault="000D4616" w:rsidP="000D4616">
      <w:pPr>
        <w:pStyle w:val="Geenafstand"/>
        <w:numPr>
          <w:ilvl w:val="0"/>
          <w:numId w:val="1"/>
        </w:numPr>
      </w:pPr>
      <w:r w:rsidRPr="00D77026">
        <w:t>Wa</w:t>
      </w:r>
      <w:r>
        <w:t xml:space="preserve">t houdt </w:t>
      </w:r>
      <w:r w:rsidRPr="00D77026">
        <w:t>medicatieveiligheid</w:t>
      </w:r>
      <w:r>
        <w:t xml:space="preserve"> in?</w:t>
      </w:r>
    </w:p>
    <w:p w:rsidR="000D4616" w:rsidRPr="00D77026" w:rsidRDefault="000D4616" w:rsidP="000D4616">
      <w:pPr>
        <w:pStyle w:val="Geenafstand"/>
        <w:numPr>
          <w:ilvl w:val="0"/>
          <w:numId w:val="1"/>
        </w:numPr>
      </w:pPr>
      <w:r>
        <w:t>Belang van b</w:t>
      </w:r>
      <w:r w:rsidRPr="00D77026">
        <w:t>ewustwording: wat kan er misgaan, wat k</w:t>
      </w:r>
      <w:r>
        <w:t>u</w:t>
      </w:r>
      <w:r w:rsidRPr="00D77026">
        <w:t>n je doen</w:t>
      </w:r>
      <w:r>
        <w:t>?</w:t>
      </w:r>
    </w:p>
    <w:p w:rsidR="000D4616" w:rsidRDefault="000D4616" w:rsidP="000D4616">
      <w:pPr>
        <w:pStyle w:val="Geenafstand"/>
        <w:numPr>
          <w:ilvl w:val="0"/>
          <w:numId w:val="1"/>
        </w:numPr>
      </w:pPr>
      <w:r>
        <w:t>Wat is de rol van de cliënt of wettelijke vertegenwoordiger?</w:t>
      </w:r>
    </w:p>
    <w:p w:rsidR="000D4616" w:rsidRDefault="000D4616" w:rsidP="000D4616">
      <w:pPr>
        <w:pStyle w:val="Geenafstand"/>
        <w:numPr>
          <w:ilvl w:val="0"/>
          <w:numId w:val="1"/>
        </w:numPr>
      </w:pPr>
      <w:r>
        <w:t>Wat is de v</w:t>
      </w:r>
      <w:r w:rsidRPr="00D77026">
        <w:t xml:space="preserve">erantwoordelijkheid van </w:t>
      </w:r>
      <w:r>
        <w:t>de</w:t>
      </w:r>
      <w:r w:rsidRPr="00D77026">
        <w:t xml:space="preserve"> verzorgende</w:t>
      </w:r>
      <w:r>
        <w:t>?</w:t>
      </w:r>
    </w:p>
    <w:p w:rsidR="000D4616" w:rsidRDefault="000D4616" w:rsidP="000D4616">
      <w:pPr>
        <w:pStyle w:val="Geenafstand"/>
        <w:numPr>
          <w:ilvl w:val="0"/>
          <w:numId w:val="1"/>
        </w:numPr>
      </w:pPr>
      <w:r>
        <w:t>Wat is de verantwoordelijkheid van de zorgorganisatie?</w:t>
      </w:r>
    </w:p>
    <w:p w:rsidR="000D4616" w:rsidRPr="00D77026" w:rsidRDefault="000D4616" w:rsidP="000D4616">
      <w:pPr>
        <w:pStyle w:val="Geenafstand"/>
        <w:numPr>
          <w:ilvl w:val="0"/>
          <w:numId w:val="1"/>
        </w:numPr>
      </w:pPr>
      <w:r>
        <w:t>Wat is de verantwoordelijkheid van de arts en apotheker?</w:t>
      </w:r>
    </w:p>
    <w:p w:rsidR="000D4616" w:rsidRDefault="000D4616" w:rsidP="000D4616">
      <w:pPr>
        <w:pStyle w:val="Geenafstand"/>
        <w:rPr>
          <w:b/>
        </w:rPr>
      </w:pPr>
    </w:p>
    <w:p w:rsidR="000D4616" w:rsidRPr="001213B9" w:rsidRDefault="000D4616" w:rsidP="000D4616">
      <w:pPr>
        <w:pStyle w:val="Geenafstand"/>
        <w:rPr>
          <w:b/>
        </w:rPr>
      </w:pPr>
      <w:r w:rsidRPr="001213B9">
        <w:rPr>
          <w:b/>
        </w:rPr>
        <w:t xml:space="preserve">Definitie </w:t>
      </w:r>
    </w:p>
    <w:p w:rsidR="000D4616" w:rsidRPr="00883BCA" w:rsidRDefault="000D4616" w:rsidP="000D4616">
      <w:pPr>
        <w:pStyle w:val="Geenafstand"/>
      </w:pPr>
      <w:r w:rsidRPr="001213B9">
        <w:rPr>
          <w:b/>
          <w:i/>
        </w:rPr>
        <w:t>Medicatieveiligheid</w:t>
      </w:r>
      <w:r>
        <w:rPr>
          <w:b/>
        </w:rPr>
        <w:t xml:space="preserve"> =</w:t>
      </w:r>
      <w:r w:rsidRPr="00745A7E">
        <w:rPr>
          <w:b/>
        </w:rPr>
        <w:t xml:space="preserve"> </w:t>
      </w:r>
      <w:r w:rsidRPr="00883BCA">
        <w:t>alle activiteiten die zijn gericht op het juist voorschrijven en afleveren en het juiste gebruik van Geneesmiddelen (Inspectie van de Gezondheidszorg, 2004)</w:t>
      </w:r>
      <w:r>
        <w:t>.</w:t>
      </w:r>
    </w:p>
    <w:p w:rsidR="000D4616" w:rsidRDefault="000D4616" w:rsidP="000D4616">
      <w:pPr>
        <w:pStyle w:val="Geenafstand"/>
      </w:pPr>
    </w:p>
    <w:p w:rsidR="000D4616" w:rsidRDefault="000D4616" w:rsidP="000D4616">
      <w:pPr>
        <w:pStyle w:val="Geenafstand"/>
      </w:pPr>
      <w:r w:rsidRPr="00401310">
        <w:t>In de ouderenzorg gebruiken cliënten vaak langere tijd verschillende medicijnen. In het hele proces van voorschrijven, afleveren en gebruik van medicatie kan veel mis gaan. Ook kunnen medicijnen in combinatie met elkaar voor nare bijwerkingen zorgen en mensen ziek maken</w:t>
      </w:r>
      <w:r>
        <w:t>.</w:t>
      </w:r>
    </w:p>
    <w:p w:rsidR="000D4616" w:rsidRDefault="000D4616" w:rsidP="000D4616">
      <w:pPr>
        <w:pStyle w:val="Geenafstand"/>
      </w:pPr>
    </w:p>
    <w:p w:rsidR="000D4616" w:rsidRDefault="000D4616" w:rsidP="000D4616">
      <w:pPr>
        <w:pStyle w:val="Geenafstand"/>
      </w:pPr>
      <w:r>
        <w:t>Binnen alle zorgorganisaties hebben verzorgenden een belangrijke rol in het veilig medicatiegebruik van cliënten.</w:t>
      </w:r>
    </w:p>
    <w:p w:rsidR="000D4616" w:rsidRDefault="000D4616" w:rsidP="000D4616">
      <w:pPr>
        <w:pStyle w:val="Geenafstand"/>
      </w:pPr>
      <w:r>
        <w:t>Verzorgenden moeten:</w:t>
      </w:r>
    </w:p>
    <w:p w:rsidR="000D4616" w:rsidRDefault="00DA437E" w:rsidP="000D4616">
      <w:pPr>
        <w:pStyle w:val="Geenafstand"/>
        <w:numPr>
          <w:ilvl w:val="0"/>
          <w:numId w:val="10"/>
        </w:numPr>
      </w:pPr>
      <w:r>
        <w:t>v</w:t>
      </w:r>
      <w:r w:rsidR="000D4616">
        <w:t>oldoende basiskennis hebben over medic</w:t>
      </w:r>
      <w:r>
        <w:t>ijngebruik en toedieningswijzen;</w:t>
      </w:r>
    </w:p>
    <w:p w:rsidR="000D4616" w:rsidRDefault="00DA437E" w:rsidP="000D4616">
      <w:pPr>
        <w:pStyle w:val="Geenafstand"/>
        <w:numPr>
          <w:ilvl w:val="0"/>
          <w:numId w:val="10"/>
        </w:numPr>
      </w:pPr>
      <w:r>
        <w:t>v</w:t>
      </w:r>
      <w:r w:rsidR="000D4616">
        <w:t xml:space="preserve">oldoende basiskennis hebben over bijwerkingen en </w:t>
      </w:r>
      <w:proofErr w:type="gramStart"/>
      <w:r w:rsidR="000D4616">
        <w:t>interactie</w:t>
      </w:r>
      <w:proofErr w:type="gramEnd"/>
      <w:r w:rsidR="000D4616">
        <w:t xml:space="preserve"> tussen medicijnen zodat je goed kunt observeren en signaleren</w:t>
      </w:r>
      <w:r>
        <w:t>;</w:t>
      </w:r>
    </w:p>
    <w:p w:rsidR="000D4616" w:rsidRDefault="00DA437E" w:rsidP="000D4616">
      <w:pPr>
        <w:pStyle w:val="Geenafstand"/>
        <w:numPr>
          <w:ilvl w:val="0"/>
          <w:numId w:val="10"/>
        </w:numPr>
      </w:pPr>
      <w:r>
        <w:t>w</w:t>
      </w:r>
      <w:r w:rsidR="000D4616">
        <w:t>eten hoe je de medicatieveiligheid kunt vergroten in dat deel van het werk waar je verantwoordelijk voor bent.</w:t>
      </w:r>
    </w:p>
    <w:p w:rsidR="000D4616" w:rsidRDefault="000D4616" w:rsidP="000D4616">
      <w:pPr>
        <w:pStyle w:val="Geenafstand"/>
        <w:rPr>
          <w:b/>
        </w:rPr>
      </w:pPr>
    </w:p>
    <w:p w:rsidR="000D4616" w:rsidRDefault="000D4616" w:rsidP="000D4616">
      <w:pPr>
        <w:pStyle w:val="Geenafstand"/>
      </w:pPr>
      <w:r w:rsidRPr="00040033">
        <w:t xml:space="preserve">De meeste fouten worden gemaakt bij het voorschrijven en toedienen. Bij het toedienen zijn verzorgenden vaak betrokken. </w:t>
      </w:r>
    </w:p>
    <w:p w:rsidR="000D4616" w:rsidRDefault="000D4616" w:rsidP="000D4616">
      <w:pPr>
        <w:pStyle w:val="Geenafstand"/>
      </w:pPr>
      <w:proofErr w:type="gramStart"/>
      <w:r>
        <w:t xml:space="preserve">Meest gemaakte fouten: een </w:t>
      </w:r>
      <w:r w:rsidRPr="00FB6113">
        <w:rPr>
          <w:u w:val="single"/>
        </w:rPr>
        <w:t>onjuiste dosering</w:t>
      </w:r>
      <w:r>
        <w:t xml:space="preserve"> medicijnen toedienen, </w:t>
      </w:r>
      <w:r w:rsidRPr="00FB6113">
        <w:rPr>
          <w:u w:val="single"/>
        </w:rPr>
        <w:t>vergeten</w:t>
      </w:r>
      <w:r>
        <w:t xml:space="preserve"> een cliënt medicijnen te geven, op een </w:t>
      </w:r>
      <w:r w:rsidRPr="00FB6113">
        <w:rPr>
          <w:u w:val="single"/>
        </w:rPr>
        <w:t>verkeerd tijdstip</w:t>
      </w:r>
      <w:r>
        <w:t xml:space="preserve"> medicijnen verstrekken, medicijnen aan een </w:t>
      </w:r>
      <w:r w:rsidRPr="00FB6113">
        <w:rPr>
          <w:u w:val="single"/>
        </w:rPr>
        <w:t>verkeerde cliënt</w:t>
      </w:r>
      <w:r>
        <w:t xml:space="preserve"> geven.</w:t>
      </w:r>
      <w:proofErr w:type="gramEnd"/>
    </w:p>
    <w:p w:rsidR="000D4616" w:rsidRDefault="000D4616" w:rsidP="000D4616">
      <w:pPr>
        <w:pStyle w:val="Geenafstand"/>
      </w:pPr>
    </w:p>
    <w:p w:rsidR="000D4616" w:rsidRPr="00040033" w:rsidRDefault="000D4616" w:rsidP="000D4616">
      <w:pPr>
        <w:pStyle w:val="Geenafstand"/>
        <w:rPr>
          <w:b/>
        </w:rPr>
      </w:pPr>
      <w:r w:rsidRPr="00040033">
        <w:rPr>
          <w:b/>
        </w:rPr>
        <w:t xml:space="preserve">De cliënt </w:t>
      </w:r>
      <w:r>
        <w:rPr>
          <w:b/>
        </w:rPr>
        <w:t xml:space="preserve">staat </w:t>
      </w:r>
      <w:r w:rsidRPr="00040033">
        <w:rPr>
          <w:b/>
        </w:rPr>
        <w:t>centraal</w:t>
      </w:r>
    </w:p>
    <w:p w:rsidR="000D4616" w:rsidRDefault="000D4616" w:rsidP="000D4616">
      <w:pPr>
        <w:pStyle w:val="Geenafstand"/>
      </w:pPr>
      <w:r>
        <w:t xml:space="preserve">De verzorgende bespreekt met de cliënt wat hij of zij wil en kan, of stemt af met mantelzorger of vertegenwoordiger van de cliënt. </w:t>
      </w:r>
    </w:p>
    <w:p w:rsidR="000D4616" w:rsidRDefault="000D4616" w:rsidP="000D4616">
      <w:pPr>
        <w:pStyle w:val="Geenafstand"/>
        <w:numPr>
          <w:ilvl w:val="0"/>
          <w:numId w:val="19"/>
        </w:numPr>
      </w:pPr>
      <w:r>
        <w:t>betrekken</w:t>
      </w:r>
    </w:p>
    <w:p w:rsidR="000D4616" w:rsidRDefault="000D4616" w:rsidP="000D4616">
      <w:pPr>
        <w:pStyle w:val="Geenafstand"/>
        <w:numPr>
          <w:ilvl w:val="0"/>
          <w:numId w:val="11"/>
        </w:numPr>
      </w:pPr>
      <w:r>
        <w:t>informeren</w:t>
      </w:r>
    </w:p>
    <w:p w:rsidR="000D4616" w:rsidRDefault="000D4616" w:rsidP="000D4616">
      <w:pPr>
        <w:pStyle w:val="Geenafstand"/>
        <w:numPr>
          <w:ilvl w:val="0"/>
          <w:numId w:val="11"/>
        </w:numPr>
      </w:pPr>
      <w:r>
        <w:t>bevragen</w:t>
      </w:r>
    </w:p>
    <w:p w:rsidR="000D4616" w:rsidRDefault="000D4616" w:rsidP="000D4616">
      <w:pPr>
        <w:pStyle w:val="Geenafstand"/>
        <w:numPr>
          <w:ilvl w:val="0"/>
          <w:numId w:val="11"/>
        </w:numPr>
      </w:pPr>
      <w:r>
        <w:t>uitleggen.</w:t>
      </w:r>
    </w:p>
    <w:p w:rsidR="000D4616" w:rsidRPr="00040033" w:rsidRDefault="000D4616" w:rsidP="000D4616">
      <w:pPr>
        <w:pStyle w:val="Geenafstand"/>
      </w:pPr>
      <w:r>
        <w:t>Alles wat afgesproken is staat in zorgleefplan</w:t>
      </w:r>
    </w:p>
    <w:p w:rsidR="000D4616" w:rsidRDefault="000D4616" w:rsidP="000D4616">
      <w:pPr>
        <w:pStyle w:val="Geenafstand"/>
      </w:pPr>
    </w:p>
    <w:p w:rsidR="000D4616" w:rsidRPr="008C5802" w:rsidRDefault="000D4616" w:rsidP="000D4616">
      <w:pPr>
        <w:pStyle w:val="Geenafstand"/>
        <w:numPr>
          <w:ilvl w:val="0"/>
          <w:numId w:val="22"/>
        </w:numPr>
        <w:rPr>
          <w:b/>
        </w:rPr>
      </w:pPr>
      <w:r w:rsidRPr="008C5802">
        <w:rPr>
          <w:b/>
          <w:i/>
          <w:color w:val="7030A0"/>
        </w:rPr>
        <w:t xml:space="preserve">Voorbeeld: Veilig medicijngebruik: tips voor cliënt &amp; tips voor verzorgende </w:t>
      </w:r>
    </w:p>
    <w:p w:rsidR="000D4616" w:rsidRPr="008C5802" w:rsidRDefault="000D4616" w:rsidP="000D4616">
      <w:pPr>
        <w:autoSpaceDE w:val="0"/>
        <w:autoSpaceDN w:val="0"/>
        <w:adjustRightInd w:val="0"/>
        <w:spacing w:after="0" w:line="240" w:lineRule="auto"/>
        <w:ind w:left="360"/>
        <w:rPr>
          <w:rFonts w:ascii="ArialMT" w:hAnsi="ArialMT" w:cs="ArialMT"/>
          <w:sz w:val="15"/>
          <w:szCs w:val="15"/>
        </w:rPr>
      </w:pPr>
      <w:r w:rsidRPr="008C5802">
        <w:rPr>
          <w:rFonts w:ascii="ArialMT" w:hAnsi="ArialMT" w:cs="ArialMT"/>
          <w:sz w:val="15"/>
          <w:szCs w:val="15"/>
        </w:rPr>
        <w:t>Een initiatief van de Nederlandse Patiënten Consumenten Federatie (NPCF)</w:t>
      </w:r>
    </w:p>
    <w:p w:rsidR="000D4616" w:rsidRPr="008C5802" w:rsidRDefault="000D4616" w:rsidP="000D4616">
      <w:pPr>
        <w:ind w:left="360"/>
        <w:rPr>
          <w:rFonts w:ascii="ArialMT" w:hAnsi="ArialMT" w:cs="ArialMT"/>
          <w:sz w:val="15"/>
          <w:szCs w:val="15"/>
        </w:rPr>
      </w:pPr>
      <w:r w:rsidRPr="008C5802">
        <w:rPr>
          <w:rFonts w:ascii="ArialMT" w:hAnsi="ArialMT" w:cs="ArialMT"/>
          <w:sz w:val="15"/>
          <w:szCs w:val="15"/>
        </w:rPr>
        <w:t xml:space="preserve">Deze patiëntveiligheidskaart is gemaakt op </w:t>
      </w:r>
      <w:hyperlink r:id="rId8" w:history="1">
        <w:r w:rsidRPr="008C5802">
          <w:rPr>
            <w:rStyle w:val="Hyperlink"/>
            <w:rFonts w:ascii="ArialMT" w:hAnsi="ArialMT" w:cs="ArialMT"/>
            <w:sz w:val="15"/>
            <w:szCs w:val="15"/>
          </w:rPr>
          <w:t>www.mijnzorgveilig.nl</w:t>
        </w:r>
      </w:hyperlink>
    </w:p>
    <w:p w:rsidR="000D4616" w:rsidRDefault="000D4616" w:rsidP="000D4616">
      <w:pPr>
        <w:pStyle w:val="Geenafstand"/>
        <w:rPr>
          <w:b/>
        </w:rPr>
      </w:pPr>
    </w:p>
    <w:p w:rsidR="000D4616" w:rsidRDefault="000D4616" w:rsidP="000D4616">
      <w:pPr>
        <w:rPr>
          <w:b/>
        </w:rPr>
      </w:pPr>
      <w:r>
        <w:rPr>
          <w:b/>
        </w:rPr>
        <w:br w:type="page"/>
      </w:r>
    </w:p>
    <w:p w:rsidR="000D4616" w:rsidRPr="003A3521" w:rsidRDefault="000D4616" w:rsidP="000D4616">
      <w:pPr>
        <w:pStyle w:val="Geenafstand"/>
        <w:rPr>
          <w:b/>
        </w:rPr>
      </w:pPr>
      <w:r w:rsidRPr="003A3521">
        <w:rPr>
          <w:b/>
        </w:rPr>
        <w:lastRenderedPageBreak/>
        <w:t>Risicovolle / voorbehouden handeling</w:t>
      </w:r>
    </w:p>
    <w:p w:rsidR="000D4616" w:rsidRDefault="000D4616" w:rsidP="000D4616">
      <w:pPr>
        <w:pStyle w:val="Geenafstand"/>
      </w:pPr>
      <w:r>
        <w:t>Medicatie uitzetten of uitdelen is geen voorbehouden handeling, wel een risicovolle handeling. Medicatie toedienen door middel van een injectie of een infuussysteem is wel een voorbehouden handeling.</w:t>
      </w:r>
    </w:p>
    <w:p w:rsidR="000D4616" w:rsidRDefault="000D4616" w:rsidP="000D4616">
      <w:pPr>
        <w:pStyle w:val="Geenafstand"/>
      </w:pPr>
    </w:p>
    <w:p w:rsidR="000D4616" w:rsidRPr="00A2562D" w:rsidRDefault="000D4616" w:rsidP="000D4616">
      <w:pPr>
        <w:pStyle w:val="Geenafstand"/>
        <w:rPr>
          <w:b/>
        </w:rPr>
      </w:pPr>
      <w:r w:rsidRPr="00A2562D">
        <w:rPr>
          <w:b/>
        </w:rPr>
        <w:t>Bevoegd / bekwaam</w:t>
      </w:r>
    </w:p>
    <w:p w:rsidR="000D4616" w:rsidRDefault="000D4616" w:rsidP="000D4616">
      <w:pPr>
        <w:pStyle w:val="Geenafstand"/>
      </w:pPr>
      <w:proofErr w:type="gramStart"/>
      <w:r>
        <w:t>Gediplomeerd</w:t>
      </w:r>
      <w:proofErr w:type="gramEnd"/>
      <w:r>
        <w:t xml:space="preserve"> verzorgenden zijn bevoegd voor het uitvoeren van een handeling als zij daartoe bekwaam zijn. Of zij bekwaam zijn beoordelen verzorgenden zelf.</w:t>
      </w:r>
    </w:p>
    <w:p w:rsidR="000D4616" w:rsidRDefault="000D4616" w:rsidP="000D4616">
      <w:pPr>
        <w:pStyle w:val="Geenafstand"/>
      </w:pPr>
    </w:p>
    <w:p w:rsidR="000D4616" w:rsidRDefault="000D4616" w:rsidP="000D4616">
      <w:pPr>
        <w:pStyle w:val="Geenafstand"/>
        <w:rPr>
          <w:b/>
        </w:rPr>
      </w:pPr>
      <w:r w:rsidRPr="00A2562D">
        <w:rPr>
          <w:b/>
        </w:rPr>
        <w:t>Kwaliteitswet zorginstellingen</w:t>
      </w:r>
    </w:p>
    <w:p w:rsidR="000D4616" w:rsidRDefault="000D4616" w:rsidP="000D4616">
      <w:pPr>
        <w:pStyle w:val="Geenafstand"/>
      </w:pPr>
      <w:r>
        <w:t xml:space="preserve">Zorgorganisatie moet ervoor zorgen dat de geleverde zorg verantwoord is en degene die hem levert bekwaam is: </w:t>
      </w:r>
    </w:p>
    <w:p w:rsidR="000D4616" w:rsidRDefault="000D4616" w:rsidP="000D4616">
      <w:pPr>
        <w:pStyle w:val="Geenafstand"/>
        <w:numPr>
          <w:ilvl w:val="0"/>
          <w:numId w:val="19"/>
        </w:numPr>
      </w:pPr>
      <w:r>
        <w:t>Afspraken tussen zorgverleners moeten inzichtelijk zijn.</w:t>
      </w:r>
    </w:p>
    <w:p w:rsidR="000D4616" w:rsidRDefault="000D4616" w:rsidP="000D4616">
      <w:pPr>
        <w:pStyle w:val="Geenafstand"/>
        <w:numPr>
          <w:ilvl w:val="0"/>
          <w:numId w:val="19"/>
        </w:numPr>
      </w:pPr>
      <w:r>
        <w:t xml:space="preserve">Het is de verantwoordelijkheid van de zorgorganisatie dat de zorgverleners adequate </w:t>
      </w:r>
      <w:r w:rsidRPr="00FD21CE">
        <w:t>scholing en training</w:t>
      </w:r>
      <w:r>
        <w:t xml:space="preserve"> ontvangen.</w:t>
      </w:r>
    </w:p>
    <w:p w:rsidR="000D4616" w:rsidRDefault="000D4616" w:rsidP="000D4616">
      <w:pPr>
        <w:pStyle w:val="Geenafstand"/>
        <w:numPr>
          <w:ilvl w:val="0"/>
          <w:numId w:val="19"/>
        </w:numPr>
      </w:pPr>
      <w:r>
        <w:t xml:space="preserve">Het is de verantwoordelijkheid van de zorgorganisatie dat er </w:t>
      </w:r>
      <w:r w:rsidRPr="00FD21CE">
        <w:t>protocollen</w:t>
      </w:r>
      <w:r>
        <w:t xml:space="preserve"> zijn voor risicovolle en voorbehouden handelingen.</w:t>
      </w:r>
    </w:p>
    <w:p w:rsidR="000D4616" w:rsidRDefault="000D4616" w:rsidP="000D4616">
      <w:pPr>
        <w:pStyle w:val="Geenafstand"/>
      </w:pPr>
    </w:p>
    <w:p w:rsidR="000D4616" w:rsidRDefault="000D4616" w:rsidP="000D4616">
      <w:pPr>
        <w:pStyle w:val="Geenafstand"/>
        <w:rPr>
          <w:b/>
        </w:rPr>
      </w:pPr>
    </w:p>
    <w:p w:rsidR="000D4616" w:rsidRDefault="000D4616" w:rsidP="000D4616">
      <w:pPr>
        <w:rPr>
          <w:b/>
          <w:sz w:val="28"/>
          <w:szCs w:val="28"/>
        </w:rPr>
      </w:pPr>
      <w:r>
        <w:rPr>
          <w:b/>
          <w:sz w:val="28"/>
          <w:szCs w:val="28"/>
        </w:rPr>
        <w:br w:type="page"/>
      </w:r>
    </w:p>
    <w:p w:rsidR="000D4616" w:rsidRPr="00FD21CE" w:rsidRDefault="000D4616" w:rsidP="000D4616">
      <w:pPr>
        <w:pStyle w:val="Geenafstand"/>
        <w:rPr>
          <w:b/>
          <w:sz w:val="28"/>
          <w:szCs w:val="28"/>
        </w:rPr>
      </w:pPr>
      <w:r w:rsidRPr="00FD21CE">
        <w:rPr>
          <w:b/>
          <w:sz w:val="28"/>
          <w:szCs w:val="28"/>
        </w:rPr>
        <w:lastRenderedPageBreak/>
        <w:t>Opdracht: Wat gaat er mis?</w:t>
      </w:r>
    </w:p>
    <w:p w:rsidR="000D4616" w:rsidRDefault="000D4616" w:rsidP="000D4616">
      <w:pPr>
        <w:pStyle w:val="Geenafstand"/>
      </w:pPr>
    </w:p>
    <w:p w:rsidR="000D4616" w:rsidRPr="00101A18" w:rsidRDefault="000D4616" w:rsidP="000D4616">
      <w:pPr>
        <w:pStyle w:val="Geenafstand"/>
        <w:numPr>
          <w:ilvl w:val="0"/>
          <w:numId w:val="13"/>
        </w:numPr>
      </w:pPr>
      <w:r w:rsidRPr="00101A18">
        <w:t>Bespreek de volgende situaties</w:t>
      </w:r>
      <w:r>
        <w:t xml:space="preserve">: </w:t>
      </w:r>
      <w:r w:rsidRPr="00101A18">
        <w:t>Wat gaat er mis</w:t>
      </w:r>
      <w:r>
        <w:t>? H</w:t>
      </w:r>
      <w:r w:rsidRPr="00101A18">
        <w:t>oe komt dat</w:t>
      </w:r>
      <w:r>
        <w:t>?</w:t>
      </w:r>
      <w:r w:rsidRPr="00101A18">
        <w:t xml:space="preserve"> </w:t>
      </w:r>
      <w:r>
        <w:t>W</w:t>
      </w:r>
      <w:r w:rsidRPr="00101A18">
        <w:t xml:space="preserve">at </w:t>
      </w:r>
      <w:r>
        <w:t xml:space="preserve">kun je doen </w:t>
      </w:r>
      <w:r w:rsidRPr="00101A18">
        <w:t>als verzorgende?</w:t>
      </w:r>
    </w:p>
    <w:p w:rsidR="000D4616" w:rsidRDefault="000D4616" w:rsidP="000D4616">
      <w:pPr>
        <w:pStyle w:val="Geenafstand"/>
        <w:rPr>
          <w:b/>
        </w:rPr>
      </w:pPr>
    </w:p>
    <w:tbl>
      <w:tblPr>
        <w:tblStyle w:val="Tabelraster"/>
        <w:tblW w:w="9889" w:type="dxa"/>
        <w:tblLook w:val="04A0" w:firstRow="1" w:lastRow="0" w:firstColumn="1" w:lastColumn="0" w:noHBand="0" w:noVBand="1"/>
      </w:tblPr>
      <w:tblGrid>
        <w:gridCol w:w="4928"/>
        <w:gridCol w:w="4961"/>
      </w:tblGrid>
      <w:tr w:rsidR="000D4616" w:rsidRPr="000D4616" w:rsidTr="00944356">
        <w:tc>
          <w:tcPr>
            <w:tcW w:w="4928" w:type="dxa"/>
          </w:tcPr>
          <w:p w:rsidR="000D4616" w:rsidRPr="000D4616" w:rsidRDefault="000D4616" w:rsidP="00944356">
            <w:pPr>
              <w:pStyle w:val="Geenafstand"/>
              <w:rPr>
                <w:b/>
                <w:sz w:val="20"/>
                <w:szCs w:val="20"/>
              </w:rPr>
            </w:pPr>
            <w:r w:rsidRPr="000D4616">
              <w:rPr>
                <w:b/>
                <w:sz w:val="20"/>
                <w:szCs w:val="20"/>
              </w:rPr>
              <w:t>Situatieomschrijving</w:t>
            </w:r>
          </w:p>
          <w:p w:rsidR="000D4616" w:rsidRPr="000D4616" w:rsidRDefault="000D4616" w:rsidP="00944356">
            <w:pPr>
              <w:pStyle w:val="Geenafstand"/>
              <w:rPr>
                <w:b/>
                <w:sz w:val="20"/>
                <w:szCs w:val="20"/>
              </w:rPr>
            </w:pPr>
          </w:p>
        </w:tc>
        <w:tc>
          <w:tcPr>
            <w:tcW w:w="4961" w:type="dxa"/>
          </w:tcPr>
          <w:p w:rsidR="000D4616" w:rsidRPr="000D4616" w:rsidRDefault="000D4616" w:rsidP="00944356">
            <w:pPr>
              <w:pStyle w:val="Geenafstand"/>
              <w:rPr>
                <w:b/>
                <w:sz w:val="20"/>
                <w:szCs w:val="20"/>
              </w:rPr>
            </w:pPr>
            <w:r w:rsidRPr="000D4616">
              <w:rPr>
                <w:b/>
                <w:sz w:val="20"/>
                <w:szCs w:val="20"/>
              </w:rPr>
              <w:t>Wat gaat er mis? Hoe kun je dat voorkomen?</w:t>
            </w:r>
          </w:p>
        </w:tc>
      </w:tr>
      <w:tr w:rsidR="000D4616" w:rsidRPr="000D4616" w:rsidTr="00944356">
        <w:tc>
          <w:tcPr>
            <w:tcW w:w="4928" w:type="dxa"/>
          </w:tcPr>
          <w:p w:rsidR="000D4616" w:rsidRPr="000D4616" w:rsidRDefault="000D4616" w:rsidP="000D4616">
            <w:pPr>
              <w:pStyle w:val="Geenafstand"/>
              <w:numPr>
                <w:ilvl w:val="0"/>
                <w:numId w:val="12"/>
              </w:numPr>
              <w:rPr>
                <w:sz w:val="20"/>
                <w:szCs w:val="20"/>
              </w:rPr>
            </w:pPr>
            <w:r w:rsidRPr="000D4616">
              <w:rPr>
                <w:sz w:val="20"/>
                <w:szCs w:val="20"/>
              </w:rPr>
              <w:t>De verzorgende vraagt aan de familie die op bezoek is of zij de medicijnen willen geven. Collega vindt in de volgende dienst de medicijnen nog naast het bed.</w:t>
            </w:r>
          </w:p>
          <w:p w:rsidR="000D4616" w:rsidRPr="000D4616" w:rsidRDefault="000D4616" w:rsidP="00944356">
            <w:pPr>
              <w:pStyle w:val="Geenafstand"/>
              <w:rPr>
                <w:sz w:val="20"/>
                <w:szCs w:val="20"/>
              </w:rPr>
            </w:pPr>
          </w:p>
        </w:tc>
        <w:tc>
          <w:tcPr>
            <w:tcW w:w="4961" w:type="dxa"/>
          </w:tcPr>
          <w:p w:rsidR="000D4616" w:rsidRPr="000D4616" w:rsidRDefault="000D4616" w:rsidP="000D4616">
            <w:pPr>
              <w:pStyle w:val="Geenafstand"/>
              <w:numPr>
                <w:ilvl w:val="0"/>
                <w:numId w:val="23"/>
              </w:numPr>
              <w:rPr>
                <w:sz w:val="20"/>
                <w:szCs w:val="20"/>
              </w:rPr>
            </w:pPr>
            <w:r w:rsidRPr="000D4616">
              <w:rPr>
                <w:sz w:val="20"/>
                <w:szCs w:val="20"/>
              </w:rPr>
              <w:t>Duidelijke instructie geven.</w:t>
            </w:r>
          </w:p>
          <w:p w:rsidR="000D4616" w:rsidRPr="000D4616" w:rsidRDefault="000D4616" w:rsidP="000D4616">
            <w:pPr>
              <w:pStyle w:val="Geenafstand"/>
              <w:numPr>
                <w:ilvl w:val="0"/>
                <w:numId w:val="23"/>
              </w:numPr>
              <w:rPr>
                <w:sz w:val="20"/>
                <w:szCs w:val="20"/>
              </w:rPr>
            </w:pPr>
            <w:r w:rsidRPr="000D4616">
              <w:rPr>
                <w:sz w:val="20"/>
                <w:szCs w:val="20"/>
              </w:rPr>
              <w:t xml:space="preserve">Controleren of dit daadwerkelijk gebeurd is. </w:t>
            </w:r>
          </w:p>
          <w:p w:rsidR="000D4616" w:rsidRPr="000D4616" w:rsidRDefault="000D4616" w:rsidP="000D4616">
            <w:pPr>
              <w:pStyle w:val="Geenafstand"/>
              <w:numPr>
                <w:ilvl w:val="0"/>
                <w:numId w:val="23"/>
              </w:numPr>
              <w:rPr>
                <w:sz w:val="20"/>
                <w:szCs w:val="20"/>
              </w:rPr>
            </w:pPr>
            <w:r w:rsidRPr="000D4616">
              <w:rPr>
                <w:sz w:val="20"/>
                <w:szCs w:val="20"/>
              </w:rPr>
              <w:t>De vraag is of je de familie deze taak mag geven wanneer afgesproken is dat de instelling verantwoordelijk is (wat zijn de afspraken in het zorgdossier?).</w:t>
            </w:r>
          </w:p>
        </w:tc>
      </w:tr>
      <w:tr w:rsidR="000D4616" w:rsidRPr="000D4616" w:rsidTr="00944356">
        <w:tc>
          <w:tcPr>
            <w:tcW w:w="4928" w:type="dxa"/>
          </w:tcPr>
          <w:p w:rsidR="000D4616" w:rsidRPr="000D4616" w:rsidRDefault="000D4616" w:rsidP="000D4616">
            <w:pPr>
              <w:pStyle w:val="Geenafstand"/>
              <w:numPr>
                <w:ilvl w:val="0"/>
                <w:numId w:val="12"/>
              </w:numPr>
              <w:rPr>
                <w:sz w:val="20"/>
                <w:szCs w:val="20"/>
              </w:rPr>
            </w:pPr>
            <w:r w:rsidRPr="000D4616">
              <w:rPr>
                <w:sz w:val="20"/>
                <w:szCs w:val="20"/>
              </w:rPr>
              <w:t xml:space="preserve">Bij de cliënt is vandaag een kies is getrokken. Cliënt krijgt toch </w:t>
            </w:r>
            <w:proofErr w:type="spellStart"/>
            <w:r w:rsidRPr="000D4616">
              <w:rPr>
                <w:sz w:val="20"/>
                <w:szCs w:val="20"/>
              </w:rPr>
              <w:t>bloedverdunnende</w:t>
            </w:r>
            <w:proofErr w:type="spellEnd"/>
            <w:r w:rsidRPr="000D4616">
              <w:rPr>
                <w:sz w:val="20"/>
                <w:szCs w:val="20"/>
              </w:rPr>
              <w:t xml:space="preserve"> medicatie. Cliënt krijgt hierdoor ernstig bloedverlies.</w:t>
            </w:r>
          </w:p>
        </w:tc>
        <w:tc>
          <w:tcPr>
            <w:tcW w:w="4961" w:type="dxa"/>
          </w:tcPr>
          <w:p w:rsidR="000D4616" w:rsidRPr="000D4616" w:rsidRDefault="000D4616" w:rsidP="000D4616">
            <w:pPr>
              <w:pStyle w:val="Geenafstand"/>
              <w:numPr>
                <w:ilvl w:val="0"/>
                <w:numId w:val="24"/>
              </w:numPr>
              <w:rPr>
                <w:sz w:val="20"/>
                <w:szCs w:val="20"/>
              </w:rPr>
            </w:pPr>
            <w:r w:rsidRPr="000D4616">
              <w:rPr>
                <w:sz w:val="20"/>
                <w:szCs w:val="20"/>
              </w:rPr>
              <w:t>Er is niet gerapporteerd.</w:t>
            </w:r>
          </w:p>
          <w:p w:rsidR="000D4616" w:rsidRPr="000D4616" w:rsidRDefault="000D4616" w:rsidP="000D4616">
            <w:pPr>
              <w:pStyle w:val="Geenafstand"/>
              <w:numPr>
                <w:ilvl w:val="0"/>
                <w:numId w:val="24"/>
              </w:numPr>
              <w:rPr>
                <w:sz w:val="20"/>
                <w:szCs w:val="20"/>
              </w:rPr>
            </w:pPr>
            <w:r w:rsidRPr="000D4616">
              <w:rPr>
                <w:sz w:val="20"/>
                <w:szCs w:val="20"/>
              </w:rPr>
              <w:t>Zorgverlener heeft geen juiste inschatting gemaakt vanwege onvoldoende kennis.</w:t>
            </w:r>
          </w:p>
        </w:tc>
      </w:tr>
      <w:tr w:rsidR="000D4616" w:rsidRPr="000D4616" w:rsidTr="00944356">
        <w:tc>
          <w:tcPr>
            <w:tcW w:w="4928" w:type="dxa"/>
          </w:tcPr>
          <w:p w:rsidR="000D4616" w:rsidRPr="000D4616" w:rsidRDefault="000D4616" w:rsidP="000D4616">
            <w:pPr>
              <w:pStyle w:val="Geenafstand"/>
              <w:numPr>
                <w:ilvl w:val="0"/>
                <w:numId w:val="12"/>
              </w:numPr>
              <w:rPr>
                <w:sz w:val="20"/>
                <w:szCs w:val="20"/>
              </w:rPr>
            </w:pPr>
            <w:r w:rsidRPr="000D4616">
              <w:rPr>
                <w:sz w:val="20"/>
                <w:szCs w:val="20"/>
              </w:rPr>
              <w:t>Cliënt heeft slikproblemen. Verzorgende doet medicatie bij elkaar en vermaalt dit.</w:t>
            </w:r>
          </w:p>
          <w:p w:rsidR="000D4616" w:rsidRPr="000D4616" w:rsidRDefault="000D4616" w:rsidP="00944356">
            <w:pPr>
              <w:pStyle w:val="Geenafstand"/>
              <w:rPr>
                <w:sz w:val="20"/>
                <w:szCs w:val="20"/>
              </w:rPr>
            </w:pPr>
          </w:p>
        </w:tc>
        <w:tc>
          <w:tcPr>
            <w:tcW w:w="4961" w:type="dxa"/>
          </w:tcPr>
          <w:p w:rsidR="000D4616" w:rsidRPr="000D4616" w:rsidRDefault="000D4616" w:rsidP="000D4616">
            <w:pPr>
              <w:pStyle w:val="Geenafstand"/>
              <w:numPr>
                <w:ilvl w:val="0"/>
                <w:numId w:val="25"/>
              </w:numPr>
              <w:rPr>
                <w:sz w:val="20"/>
                <w:szCs w:val="20"/>
              </w:rPr>
            </w:pPr>
            <w:r w:rsidRPr="000D4616">
              <w:rPr>
                <w:sz w:val="20"/>
                <w:szCs w:val="20"/>
              </w:rPr>
              <w:t>Alleen vermalen en vermengen op doktersvoorschrift.</w:t>
            </w:r>
          </w:p>
          <w:p w:rsidR="000D4616" w:rsidRPr="000D4616" w:rsidRDefault="000D4616" w:rsidP="000D4616">
            <w:pPr>
              <w:pStyle w:val="Geenafstand"/>
              <w:numPr>
                <w:ilvl w:val="0"/>
                <w:numId w:val="25"/>
              </w:numPr>
              <w:rPr>
                <w:sz w:val="20"/>
                <w:szCs w:val="20"/>
              </w:rPr>
            </w:pPr>
            <w:r w:rsidRPr="000D4616">
              <w:rPr>
                <w:sz w:val="20"/>
                <w:szCs w:val="20"/>
              </w:rPr>
              <w:t>Medicijnen kunnen op elkaar inwerken, de maag beschadigen of helemaal niet werken.</w:t>
            </w:r>
          </w:p>
        </w:tc>
      </w:tr>
      <w:tr w:rsidR="000D4616" w:rsidRPr="000D4616" w:rsidTr="00944356">
        <w:tc>
          <w:tcPr>
            <w:tcW w:w="4928" w:type="dxa"/>
          </w:tcPr>
          <w:p w:rsidR="000D4616" w:rsidRPr="000D4616" w:rsidRDefault="000D4616" w:rsidP="000D4616">
            <w:pPr>
              <w:pStyle w:val="Geenafstand"/>
              <w:numPr>
                <w:ilvl w:val="0"/>
                <w:numId w:val="12"/>
              </w:numPr>
              <w:rPr>
                <w:sz w:val="20"/>
                <w:szCs w:val="20"/>
              </w:rPr>
            </w:pPr>
            <w:r w:rsidRPr="000D4616">
              <w:rPr>
                <w:sz w:val="20"/>
                <w:szCs w:val="20"/>
              </w:rPr>
              <w:t>Capsules, bedoeld om mee te vernevelen, worden aan de cliënt gegeven om met een glas water in te nemen.</w:t>
            </w:r>
          </w:p>
        </w:tc>
        <w:tc>
          <w:tcPr>
            <w:tcW w:w="4961" w:type="dxa"/>
          </w:tcPr>
          <w:p w:rsidR="000D4616" w:rsidRPr="000D4616" w:rsidRDefault="000D4616" w:rsidP="000D4616">
            <w:pPr>
              <w:pStyle w:val="Geenafstand"/>
              <w:numPr>
                <w:ilvl w:val="0"/>
                <w:numId w:val="26"/>
              </w:numPr>
              <w:rPr>
                <w:sz w:val="20"/>
                <w:szCs w:val="20"/>
              </w:rPr>
            </w:pPr>
            <w:r w:rsidRPr="000D4616">
              <w:rPr>
                <w:sz w:val="20"/>
                <w:szCs w:val="20"/>
              </w:rPr>
              <w:t>Toedieningswijze dient gecontroleerd op verpakking.</w:t>
            </w:r>
          </w:p>
        </w:tc>
      </w:tr>
      <w:tr w:rsidR="000D4616" w:rsidRPr="000D4616" w:rsidTr="00944356">
        <w:tc>
          <w:tcPr>
            <w:tcW w:w="4928" w:type="dxa"/>
          </w:tcPr>
          <w:p w:rsidR="000D4616" w:rsidRPr="000D4616" w:rsidRDefault="000D4616" w:rsidP="000D4616">
            <w:pPr>
              <w:pStyle w:val="Geenafstand"/>
              <w:numPr>
                <w:ilvl w:val="0"/>
                <w:numId w:val="12"/>
              </w:numPr>
              <w:rPr>
                <w:sz w:val="20"/>
                <w:szCs w:val="20"/>
              </w:rPr>
            </w:pPr>
            <w:r w:rsidRPr="000D4616">
              <w:rPr>
                <w:sz w:val="20"/>
                <w:szCs w:val="20"/>
              </w:rPr>
              <w:t>Cliënt is suffig en suikerpatiënt; verzorgende geeft diabetesmedicatie.</w:t>
            </w:r>
          </w:p>
        </w:tc>
        <w:tc>
          <w:tcPr>
            <w:tcW w:w="4961" w:type="dxa"/>
          </w:tcPr>
          <w:p w:rsidR="000D4616" w:rsidRPr="000D4616" w:rsidRDefault="000D4616" w:rsidP="000D4616">
            <w:pPr>
              <w:pStyle w:val="Geenafstand"/>
              <w:numPr>
                <w:ilvl w:val="0"/>
                <w:numId w:val="26"/>
              </w:numPr>
              <w:rPr>
                <w:sz w:val="20"/>
                <w:szCs w:val="20"/>
              </w:rPr>
            </w:pPr>
            <w:r w:rsidRPr="000D4616">
              <w:rPr>
                <w:sz w:val="20"/>
                <w:szCs w:val="20"/>
              </w:rPr>
              <w:t xml:space="preserve">Situatie </w:t>
            </w:r>
            <w:proofErr w:type="gramStart"/>
            <w:r w:rsidRPr="000D4616">
              <w:rPr>
                <w:sz w:val="20"/>
                <w:szCs w:val="20"/>
              </w:rPr>
              <w:t>inschatten</w:t>
            </w:r>
            <w:proofErr w:type="gramEnd"/>
            <w:r w:rsidRPr="000D4616">
              <w:rPr>
                <w:sz w:val="20"/>
                <w:szCs w:val="20"/>
              </w:rPr>
              <w:t>: bloedsuiker prikken, overleg met arts.</w:t>
            </w:r>
          </w:p>
        </w:tc>
      </w:tr>
      <w:tr w:rsidR="000D4616" w:rsidRPr="000D4616" w:rsidTr="00944356">
        <w:tc>
          <w:tcPr>
            <w:tcW w:w="4928" w:type="dxa"/>
          </w:tcPr>
          <w:p w:rsidR="000D4616" w:rsidRPr="000D4616" w:rsidRDefault="000D4616" w:rsidP="000D4616">
            <w:pPr>
              <w:pStyle w:val="Geenafstand"/>
              <w:numPr>
                <w:ilvl w:val="0"/>
                <w:numId w:val="12"/>
              </w:numPr>
              <w:rPr>
                <w:sz w:val="20"/>
                <w:szCs w:val="20"/>
              </w:rPr>
            </w:pPr>
            <w:r w:rsidRPr="000D4616">
              <w:rPr>
                <w:sz w:val="20"/>
                <w:szCs w:val="20"/>
              </w:rPr>
              <w:t xml:space="preserve">Bij het verwisselen van een infuuszak is er een verkeerde zak aangehangen: </w:t>
            </w:r>
            <w:proofErr w:type="spellStart"/>
            <w:r w:rsidRPr="000D4616">
              <w:rPr>
                <w:sz w:val="20"/>
                <w:szCs w:val="20"/>
              </w:rPr>
              <w:t>NaCl</w:t>
            </w:r>
            <w:proofErr w:type="spellEnd"/>
            <w:r w:rsidRPr="000D4616">
              <w:rPr>
                <w:sz w:val="20"/>
                <w:szCs w:val="20"/>
              </w:rPr>
              <w:t xml:space="preserve"> 0,9% in plaats van glucose 5%. Pas bij het opnieuw verwisselen van de zak valt dit op. </w:t>
            </w:r>
          </w:p>
        </w:tc>
        <w:tc>
          <w:tcPr>
            <w:tcW w:w="4961" w:type="dxa"/>
          </w:tcPr>
          <w:p w:rsidR="000D4616" w:rsidRPr="000D4616" w:rsidRDefault="000D4616" w:rsidP="000D4616">
            <w:pPr>
              <w:pStyle w:val="Geenafstand"/>
              <w:numPr>
                <w:ilvl w:val="0"/>
                <w:numId w:val="26"/>
              </w:numPr>
              <w:rPr>
                <w:sz w:val="20"/>
                <w:szCs w:val="20"/>
              </w:rPr>
            </w:pPr>
            <w:r w:rsidRPr="000D4616">
              <w:rPr>
                <w:sz w:val="20"/>
                <w:szCs w:val="20"/>
              </w:rPr>
              <w:t xml:space="preserve">De cliënt krijgt er waarschijnlijk geen klachten door. </w:t>
            </w:r>
          </w:p>
          <w:p w:rsidR="000D4616" w:rsidRPr="000D4616" w:rsidRDefault="000D4616" w:rsidP="000D4616">
            <w:pPr>
              <w:pStyle w:val="Geenafstand"/>
              <w:numPr>
                <w:ilvl w:val="0"/>
                <w:numId w:val="26"/>
              </w:numPr>
              <w:rPr>
                <w:sz w:val="20"/>
                <w:szCs w:val="20"/>
              </w:rPr>
            </w:pPr>
            <w:r w:rsidRPr="000D4616">
              <w:rPr>
                <w:sz w:val="20"/>
                <w:szCs w:val="20"/>
              </w:rPr>
              <w:t>Overleg met arts.</w:t>
            </w:r>
          </w:p>
          <w:p w:rsidR="000D4616" w:rsidRPr="000D4616" w:rsidRDefault="000D4616" w:rsidP="000D4616">
            <w:pPr>
              <w:pStyle w:val="Geenafstand"/>
              <w:numPr>
                <w:ilvl w:val="0"/>
                <w:numId w:val="26"/>
              </w:numPr>
              <w:rPr>
                <w:sz w:val="20"/>
                <w:szCs w:val="20"/>
              </w:rPr>
            </w:pPr>
            <w:r w:rsidRPr="000D4616">
              <w:rPr>
                <w:sz w:val="20"/>
                <w:szCs w:val="20"/>
              </w:rPr>
              <w:t>Wel melden als incident!</w:t>
            </w:r>
          </w:p>
        </w:tc>
      </w:tr>
      <w:tr w:rsidR="000D4616" w:rsidRPr="000D4616" w:rsidTr="00944356">
        <w:tc>
          <w:tcPr>
            <w:tcW w:w="4928" w:type="dxa"/>
          </w:tcPr>
          <w:p w:rsidR="000D4616" w:rsidRPr="000D4616" w:rsidRDefault="000D4616" w:rsidP="000D4616">
            <w:pPr>
              <w:pStyle w:val="Geenafstand"/>
              <w:numPr>
                <w:ilvl w:val="0"/>
                <w:numId w:val="12"/>
              </w:numPr>
              <w:rPr>
                <w:sz w:val="20"/>
                <w:szCs w:val="20"/>
              </w:rPr>
            </w:pPr>
            <w:r w:rsidRPr="000D4616">
              <w:rPr>
                <w:sz w:val="20"/>
                <w:szCs w:val="20"/>
              </w:rPr>
              <w:t xml:space="preserve">Een cliënt heeft een halve tablet </w:t>
            </w:r>
            <w:proofErr w:type="spellStart"/>
            <w:r w:rsidRPr="000D4616">
              <w:rPr>
                <w:sz w:val="20"/>
                <w:szCs w:val="20"/>
              </w:rPr>
              <w:t>Steradent</w:t>
            </w:r>
            <w:proofErr w:type="spellEnd"/>
            <w:r w:rsidRPr="000D4616">
              <w:rPr>
                <w:sz w:val="20"/>
                <w:szCs w:val="20"/>
              </w:rPr>
              <w:t xml:space="preserve"> ingenomen die klaar lag op zijn nachtkasje. </w:t>
            </w:r>
          </w:p>
        </w:tc>
        <w:tc>
          <w:tcPr>
            <w:tcW w:w="4961" w:type="dxa"/>
          </w:tcPr>
          <w:p w:rsidR="000D4616" w:rsidRPr="000D4616" w:rsidRDefault="000D4616" w:rsidP="000D4616">
            <w:pPr>
              <w:pStyle w:val="Geenafstand"/>
              <w:numPr>
                <w:ilvl w:val="0"/>
                <w:numId w:val="27"/>
              </w:numPr>
              <w:rPr>
                <w:sz w:val="20"/>
                <w:szCs w:val="20"/>
              </w:rPr>
            </w:pPr>
            <w:proofErr w:type="gramStart"/>
            <w:r w:rsidRPr="000D4616">
              <w:rPr>
                <w:sz w:val="20"/>
                <w:szCs w:val="20"/>
              </w:rPr>
              <w:t>Inschatten</w:t>
            </w:r>
            <w:proofErr w:type="gramEnd"/>
            <w:r w:rsidRPr="000D4616">
              <w:rPr>
                <w:sz w:val="20"/>
                <w:szCs w:val="20"/>
              </w:rPr>
              <w:t xml:space="preserve"> in hoeverre cliënt verantwoordelijk kan zijn voor medicijngebruik: wat weet cliënt over medicijn en medicijngebruik. </w:t>
            </w:r>
          </w:p>
          <w:p w:rsidR="000D4616" w:rsidRPr="000D4616" w:rsidRDefault="000D4616" w:rsidP="000D4616">
            <w:pPr>
              <w:pStyle w:val="Geenafstand"/>
              <w:numPr>
                <w:ilvl w:val="0"/>
                <w:numId w:val="27"/>
              </w:numPr>
              <w:rPr>
                <w:sz w:val="20"/>
                <w:szCs w:val="20"/>
              </w:rPr>
            </w:pPr>
            <w:r w:rsidRPr="000D4616">
              <w:rPr>
                <w:sz w:val="20"/>
                <w:szCs w:val="20"/>
              </w:rPr>
              <w:t>Verwardheid: medicijnen bewaren op afgesloten plaats.</w:t>
            </w:r>
          </w:p>
        </w:tc>
      </w:tr>
      <w:tr w:rsidR="000D4616" w:rsidRPr="000D4616" w:rsidTr="00944356">
        <w:tc>
          <w:tcPr>
            <w:tcW w:w="4928" w:type="dxa"/>
          </w:tcPr>
          <w:p w:rsidR="000D4616" w:rsidRPr="000D4616" w:rsidRDefault="000D4616" w:rsidP="000D4616">
            <w:pPr>
              <w:pStyle w:val="Geenafstand"/>
              <w:numPr>
                <w:ilvl w:val="0"/>
                <w:numId w:val="12"/>
              </w:numPr>
              <w:rPr>
                <w:sz w:val="20"/>
                <w:szCs w:val="20"/>
              </w:rPr>
            </w:pPr>
            <w:r w:rsidRPr="000D4616">
              <w:rPr>
                <w:sz w:val="20"/>
                <w:szCs w:val="20"/>
              </w:rPr>
              <w:t xml:space="preserve">Medicatie van 12.00 en 14.00 uur is niet gegeven. </w:t>
            </w:r>
          </w:p>
        </w:tc>
        <w:tc>
          <w:tcPr>
            <w:tcW w:w="4961" w:type="dxa"/>
          </w:tcPr>
          <w:p w:rsidR="000D4616" w:rsidRPr="000D4616" w:rsidRDefault="000D4616" w:rsidP="000D4616">
            <w:pPr>
              <w:pStyle w:val="Geenafstand"/>
              <w:numPr>
                <w:ilvl w:val="0"/>
                <w:numId w:val="28"/>
              </w:numPr>
              <w:rPr>
                <w:sz w:val="20"/>
                <w:szCs w:val="20"/>
              </w:rPr>
            </w:pPr>
            <w:r w:rsidRPr="000D4616">
              <w:rPr>
                <w:sz w:val="20"/>
                <w:szCs w:val="20"/>
              </w:rPr>
              <w:t xml:space="preserve">Volgens vaste afspraak werken bij medicijndelen. </w:t>
            </w:r>
          </w:p>
          <w:p w:rsidR="000D4616" w:rsidRPr="000D4616" w:rsidRDefault="000D4616" w:rsidP="000D4616">
            <w:pPr>
              <w:pStyle w:val="Geenafstand"/>
              <w:numPr>
                <w:ilvl w:val="0"/>
                <w:numId w:val="28"/>
              </w:numPr>
              <w:rPr>
                <w:sz w:val="20"/>
                <w:szCs w:val="20"/>
              </w:rPr>
            </w:pPr>
            <w:r w:rsidRPr="000D4616">
              <w:rPr>
                <w:sz w:val="20"/>
                <w:szCs w:val="20"/>
              </w:rPr>
              <w:t xml:space="preserve">Aftekenen van gegeven medicijnen. </w:t>
            </w:r>
          </w:p>
          <w:p w:rsidR="000D4616" w:rsidRPr="000D4616" w:rsidRDefault="000D4616" w:rsidP="000D4616">
            <w:pPr>
              <w:pStyle w:val="Geenafstand"/>
              <w:numPr>
                <w:ilvl w:val="0"/>
                <w:numId w:val="28"/>
              </w:numPr>
              <w:rPr>
                <w:sz w:val="20"/>
                <w:szCs w:val="20"/>
              </w:rPr>
            </w:pPr>
            <w:proofErr w:type="gramStart"/>
            <w:r w:rsidRPr="000D4616">
              <w:rPr>
                <w:sz w:val="20"/>
                <w:szCs w:val="20"/>
              </w:rPr>
              <w:t>Niet zo maar inhalen: overleg met voorschrijver.</w:t>
            </w:r>
            <w:proofErr w:type="gramEnd"/>
          </w:p>
        </w:tc>
      </w:tr>
      <w:tr w:rsidR="000D4616" w:rsidRPr="000D4616" w:rsidTr="00944356">
        <w:tc>
          <w:tcPr>
            <w:tcW w:w="4928" w:type="dxa"/>
          </w:tcPr>
          <w:p w:rsidR="000D4616" w:rsidRPr="000D4616" w:rsidRDefault="000D4616" w:rsidP="000D4616">
            <w:pPr>
              <w:pStyle w:val="Geenafstand"/>
              <w:numPr>
                <w:ilvl w:val="0"/>
                <w:numId w:val="12"/>
              </w:numPr>
              <w:rPr>
                <w:sz w:val="20"/>
                <w:szCs w:val="20"/>
              </w:rPr>
            </w:pPr>
            <w:r w:rsidRPr="000D4616">
              <w:rPr>
                <w:sz w:val="20"/>
                <w:szCs w:val="20"/>
              </w:rPr>
              <w:t xml:space="preserve">Een Medicatie Opdracht (MO) is niet uit de printer gekomen waardoor een cliënt vijf dagen geen Sintromitis heeft gehad. </w:t>
            </w:r>
          </w:p>
        </w:tc>
        <w:tc>
          <w:tcPr>
            <w:tcW w:w="4961" w:type="dxa"/>
          </w:tcPr>
          <w:p w:rsidR="000D4616" w:rsidRPr="000D4616" w:rsidRDefault="000D4616" w:rsidP="000D4616">
            <w:pPr>
              <w:pStyle w:val="Geenafstand"/>
              <w:numPr>
                <w:ilvl w:val="0"/>
                <w:numId w:val="29"/>
              </w:numPr>
              <w:rPr>
                <w:sz w:val="20"/>
                <w:szCs w:val="20"/>
              </w:rPr>
            </w:pPr>
            <w:r w:rsidRPr="000D4616">
              <w:rPr>
                <w:sz w:val="20"/>
                <w:szCs w:val="20"/>
              </w:rPr>
              <w:t>Niet verantwoordelijkheid van verzorgende.</w:t>
            </w:r>
          </w:p>
          <w:p w:rsidR="000D4616" w:rsidRPr="000D4616" w:rsidRDefault="000D4616" w:rsidP="000D4616">
            <w:pPr>
              <w:pStyle w:val="Geenafstand"/>
              <w:numPr>
                <w:ilvl w:val="0"/>
                <w:numId w:val="29"/>
              </w:numPr>
              <w:rPr>
                <w:sz w:val="20"/>
                <w:szCs w:val="20"/>
              </w:rPr>
            </w:pPr>
            <w:r w:rsidRPr="000D4616">
              <w:rPr>
                <w:sz w:val="20"/>
                <w:szCs w:val="20"/>
              </w:rPr>
              <w:t>Incident melden!</w:t>
            </w:r>
          </w:p>
        </w:tc>
      </w:tr>
      <w:tr w:rsidR="000D4616" w:rsidRPr="000D4616" w:rsidTr="00944356">
        <w:tc>
          <w:tcPr>
            <w:tcW w:w="4928" w:type="dxa"/>
          </w:tcPr>
          <w:p w:rsidR="000D4616" w:rsidRPr="000D4616" w:rsidRDefault="000D4616" w:rsidP="000D4616">
            <w:pPr>
              <w:pStyle w:val="Geenafstand"/>
              <w:numPr>
                <w:ilvl w:val="0"/>
                <w:numId w:val="12"/>
              </w:numPr>
              <w:rPr>
                <w:sz w:val="20"/>
                <w:szCs w:val="20"/>
              </w:rPr>
            </w:pPr>
            <w:r w:rsidRPr="000D4616">
              <w:rPr>
                <w:sz w:val="20"/>
                <w:szCs w:val="20"/>
              </w:rPr>
              <w:t>Tijdens een drukke avonddienst spuit een verpleegkundige een verkeerd antibioticum, met een spuit die al klaar lag op het nachtkastje.</w:t>
            </w:r>
          </w:p>
        </w:tc>
        <w:tc>
          <w:tcPr>
            <w:tcW w:w="4961" w:type="dxa"/>
          </w:tcPr>
          <w:p w:rsidR="000D4616" w:rsidRPr="000D4616" w:rsidRDefault="000D4616" w:rsidP="000D4616">
            <w:pPr>
              <w:pStyle w:val="Geenafstand"/>
              <w:numPr>
                <w:ilvl w:val="0"/>
                <w:numId w:val="30"/>
              </w:numPr>
              <w:rPr>
                <w:sz w:val="20"/>
                <w:szCs w:val="20"/>
              </w:rPr>
            </w:pPr>
            <w:r w:rsidRPr="000D4616">
              <w:rPr>
                <w:sz w:val="20"/>
                <w:szCs w:val="20"/>
              </w:rPr>
              <w:t>(Dubbele) controle is altijd nodig bij antibiotica.</w:t>
            </w:r>
          </w:p>
          <w:p w:rsidR="000D4616" w:rsidRPr="000D4616" w:rsidRDefault="000D4616" w:rsidP="000D4616">
            <w:pPr>
              <w:pStyle w:val="Geenafstand"/>
              <w:numPr>
                <w:ilvl w:val="0"/>
                <w:numId w:val="30"/>
              </w:numPr>
              <w:rPr>
                <w:sz w:val="20"/>
                <w:szCs w:val="20"/>
              </w:rPr>
            </w:pPr>
            <w:r w:rsidRPr="000D4616">
              <w:rPr>
                <w:sz w:val="20"/>
                <w:szCs w:val="20"/>
              </w:rPr>
              <w:t>Direct arts of apotheker inschakelen.</w:t>
            </w:r>
          </w:p>
          <w:p w:rsidR="000D4616" w:rsidRPr="000D4616" w:rsidRDefault="000D4616" w:rsidP="000D4616">
            <w:pPr>
              <w:pStyle w:val="Geenafstand"/>
              <w:numPr>
                <w:ilvl w:val="0"/>
                <w:numId w:val="30"/>
              </w:numPr>
              <w:rPr>
                <w:sz w:val="20"/>
                <w:szCs w:val="20"/>
              </w:rPr>
            </w:pPr>
            <w:r w:rsidRPr="000D4616">
              <w:rPr>
                <w:sz w:val="20"/>
                <w:szCs w:val="20"/>
              </w:rPr>
              <w:t>Melden als incident.</w:t>
            </w:r>
          </w:p>
          <w:p w:rsidR="000D4616" w:rsidRPr="000D4616" w:rsidRDefault="000D4616" w:rsidP="00944356">
            <w:pPr>
              <w:pStyle w:val="Geenafstand"/>
              <w:rPr>
                <w:sz w:val="20"/>
                <w:szCs w:val="20"/>
              </w:rPr>
            </w:pPr>
            <w:r w:rsidRPr="000D4616">
              <w:rPr>
                <w:sz w:val="20"/>
                <w:szCs w:val="20"/>
              </w:rPr>
              <w:t xml:space="preserve">Voorbeeld van een tuchtzaak: </w:t>
            </w:r>
          </w:p>
          <w:p w:rsidR="000D4616" w:rsidRPr="000D4616" w:rsidRDefault="000D4616" w:rsidP="00944356">
            <w:pPr>
              <w:pStyle w:val="Geenafstand"/>
              <w:rPr>
                <w:sz w:val="20"/>
                <w:szCs w:val="20"/>
              </w:rPr>
            </w:pPr>
            <w:r w:rsidRPr="000D4616">
              <w:rPr>
                <w:sz w:val="20"/>
                <w:szCs w:val="20"/>
              </w:rPr>
              <w:t>De verpleegkundige meldt dit te laat bij een collega en schakelt geen arts of apotheker in. De cliënt heeft geen blijvende schade. De verpleegkundige wordt ontslagen en krijgt waarschuwing van Tuchtcollege.</w:t>
            </w:r>
          </w:p>
        </w:tc>
      </w:tr>
    </w:tbl>
    <w:p w:rsidR="000D4616" w:rsidRDefault="000D4616" w:rsidP="000D4616">
      <w:pPr>
        <w:pStyle w:val="Geenafstand"/>
        <w:rPr>
          <w:b/>
          <w:sz w:val="32"/>
          <w:szCs w:val="32"/>
        </w:rPr>
      </w:pPr>
    </w:p>
    <w:p w:rsidR="000D4616" w:rsidRDefault="000D4616">
      <w:pPr>
        <w:spacing w:after="0" w:line="240" w:lineRule="auto"/>
        <w:rPr>
          <w:b/>
          <w:sz w:val="32"/>
          <w:szCs w:val="32"/>
        </w:rPr>
      </w:pPr>
      <w:r>
        <w:rPr>
          <w:b/>
          <w:sz w:val="32"/>
          <w:szCs w:val="32"/>
        </w:rPr>
        <w:br w:type="page"/>
      </w:r>
    </w:p>
    <w:p w:rsidR="000D4616" w:rsidRPr="008E06BB" w:rsidRDefault="000D4616" w:rsidP="000D4616">
      <w:pPr>
        <w:pStyle w:val="Geenafstand"/>
        <w:rPr>
          <w:b/>
          <w:sz w:val="32"/>
          <w:szCs w:val="32"/>
        </w:rPr>
      </w:pPr>
      <w:r w:rsidRPr="008E06BB">
        <w:rPr>
          <w:b/>
          <w:sz w:val="32"/>
          <w:szCs w:val="32"/>
        </w:rPr>
        <w:lastRenderedPageBreak/>
        <w:t>D</w:t>
      </w:r>
      <w:r>
        <w:rPr>
          <w:b/>
          <w:sz w:val="32"/>
          <w:szCs w:val="32"/>
        </w:rPr>
        <w:t>eel</w:t>
      </w:r>
      <w:r w:rsidRPr="008E06BB">
        <w:rPr>
          <w:b/>
          <w:sz w:val="32"/>
          <w:szCs w:val="32"/>
        </w:rPr>
        <w:t xml:space="preserve"> 2: </w:t>
      </w:r>
      <w:r>
        <w:rPr>
          <w:b/>
          <w:sz w:val="32"/>
          <w:szCs w:val="32"/>
        </w:rPr>
        <w:t>Het medicatieproces</w:t>
      </w:r>
    </w:p>
    <w:p w:rsidR="000D4616" w:rsidRDefault="000D4616" w:rsidP="000D4616">
      <w:pPr>
        <w:pStyle w:val="Geenafstand"/>
        <w:rPr>
          <w:b/>
        </w:rPr>
      </w:pPr>
    </w:p>
    <w:p w:rsidR="000D4616" w:rsidRDefault="000D4616" w:rsidP="000D4616">
      <w:pPr>
        <w:pStyle w:val="Geenafstand"/>
        <w:rPr>
          <w:b/>
        </w:rPr>
      </w:pPr>
      <w:r>
        <w:rPr>
          <w:b/>
        </w:rPr>
        <w:t>Doelstelling</w:t>
      </w:r>
    </w:p>
    <w:p w:rsidR="000D4616" w:rsidRPr="00252551" w:rsidRDefault="000D4616" w:rsidP="000D4616">
      <w:pPr>
        <w:pStyle w:val="Geenafstand"/>
      </w:pPr>
      <w:r>
        <w:t>Student b</w:t>
      </w:r>
      <w:r w:rsidRPr="00252551">
        <w:t>eschrijft:</w:t>
      </w:r>
    </w:p>
    <w:p w:rsidR="000D4616" w:rsidRDefault="000D4616" w:rsidP="000D4616">
      <w:pPr>
        <w:pStyle w:val="Geenafstand"/>
        <w:numPr>
          <w:ilvl w:val="0"/>
          <w:numId w:val="1"/>
        </w:numPr>
      </w:pPr>
      <w:r>
        <w:t>De stappen van het medicatieproces.</w:t>
      </w:r>
    </w:p>
    <w:p w:rsidR="000D4616" w:rsidRDefault="000D4616" w:rsidP="000D4616">
      <w:pPr>
        <w:pStyle w:val="Geenafstand"/>
        <w:numPr>
          <w:ilvl w:val="0"/>
          <w:numId w:val="1"/>
        </w:numPr>
      </w:pPr>
      <w:r>
        <w:t xml:space="preserve">Rol van </w:t>
      </w:r>
      <w:proofErr w:type="gramStart"/>
      <w:r>
        <w:t>de</w:t>
      </w:r>
      <w:proofErr w:type="gramEnd"/>
      <w:r>
        <w:t xml:space="preserve"> verzorgende bij voorschrijven en klaarmaken van medicatie.</w:t>
      </w:r>
    </w:p>
    <w:p w:rsidR="000D4616" w:rsidRDefault="000D4616" w:rsidP="000D4616">
      <w:pPr>
        <w:pStyle w:val="Geenafstand"/>
        <w:numPr>
          <w:ilvl w:val="0"/>
          <w:numId w:val="1"/>
        </w:numPr>
      </w:pPr>
      <w:r>
        <w:t>Waar de behoefte aan ondersteuning bij medicatie-inname uit kan bestaan.</w:t>
      </w:r>
    </w:p>
    <w:p w:rsidR="000D4616" w:rsidRDefault="000D4616" w:rsidP="000D4616">
      <w:pPr>
        <w:pStyle w:val="Geenafstand"/>
        <w:numPr>
          <w:ilvl w:val="0"/>
          <w:numId w:val="1"/>
        </w:numPr>
      </w:pPr>
      <w:r>
        <w:t>Hoe verstoringen tijdens uitzetten van medicatie kunnen worden voorkomen.</w:t>
      </w:r>
    </w:p>
    <w:p w:rsidR="000D4616" w:rsidRDefault="000D4616" w:rsidP="000D4616">
      <w:pPr>
        <w:pStyle w:val="Geenafstand"/>
        <w:numPr>
          <w:ilvl w:val="0"/>
          <w:numId w:val="1"/>
        </w:numPr>
      </w:pPr>
      <w:r>
        <w:t>Waar kan informatie over werking, bijwerkingen en wijze van toediening worden gevonden.</w:t>
      </w:r>
    </w:p>
    <w:p w:rsidR="000D4616" w:rsidRDefault="000D4616" w:rsidP="000D4616">
      <w:pPr>
        <w:pStyle w:val="Geenafstand"/>
        <w:numPr>
          <w:ilvl w:val="0"/>
          <w:numId w:val="1"/>
        </w:numPr>
      </w:pPr>
      <w:r>
        <w:t>Richtlijnen bij het vermalen van medicatie.</w:t>
      </w:r>
    </w:p>
    <w:p w:rsidR="000D4616" w:rsidRDefault="000D4616" w:rsidP="000D4616">
      <w:pPr>
        <w:pStyle w:val="Geenafstand"/>
        <w:numPr>
          <w:ilvl w:val="0"/>
          <w:numId w:val="1"/>
        </w:numPr>
      </w:pPr>
      <w:r>
        <w:t>Wanneer ‘zo nodig’ medicatie mag worden toegediend.</w:t>
      </w:r>
    </w:p>
    <w:p w:rsidR="000D4616" w:rsidRDefault="000D4616" w:rsidP="000D4616">
      <w:pPr>
        <w:pStyle w:val="Geenafstand"/>
        <w:numPr>
          <w:ilvl w:val="0"/>
          <w:numId w:val="1"/>
        </w:numPr>
      </w:pPr>
      <w:r>
        <w:t>Waarop medicatie wordt gecontroleerd bij aanreiken en/of toedienen.</w:t>
      </w:r>
    </w:p>
    <w:p w:rsidR="000D4616" w:rsidRDefault="000D4616" w:rsidP="000D4616">
      <w:pPr>
        <w:pStyle w:val="Geenafstand"/>
        <w:numPr>
          <w:ilvl w:val="0"/>
          <w:numId w:val="1"/>
        </w:numPr>
      </w:pPr>
      <w:r>
        <w:t>Observatiepunten bij cliënt bij aanreiken en/of toedienen.</w:t>
      </w:r>
    </w:p>
    <w:p w:rsidR="000D4616" w:rsidRDefault="000D4616" w:rsidP="000D4616">
      <w:pPr>
        <w:pStyle w:val="Geenafstand"/>
        <w:numPr>
          <w:ilvl w:val="0"/>
          <w:numId w:val="1"/>
        </w:numPr>
      </w:pPr>
      <w:r>
        <w:t>Hoe verzorgende handelt bij maken van fout bij toedienen van medicatie.</w:t>
      </w:r>
    </w:p>
    <w:p w:rsidR="000D4616" w:rsidRDefault="000D4616" w:rsidP="000D4616">
      <w:pPr>
        <w:pStyle w:val="Geenafstand"/>
        <w:numPr>
          <w:ilvl w:val="0"/>
          <w:numId w:val="1"/>
        </w:numPr>
      </w:pPr>
      <w:r>
        <w:t>Wat er geregistreerd wordt na toediening van medicatie.</w:t>
      </w:r>
    </w:p>
    <w:p w:rsidR="000D4616" w:rsidRDefault="000D4616" w:rsidP="000D4616">
      <w:pPr>
        <w:pStyle w:val="Geenafstand"/>
        <w:numPr>
          <w:ilvl w:val="0"/>
          <w:numId w:val="1"/>
        </w:numPr>
      </w:pPr>
      <w:r>
        <w:t>Aandachtspunten bij rapportage na medicijntoediening.</w:t>
      </w:r>
    </w:p>
    <w:p w:rsidR="000D4616" w:rsidRDefault="000D4616" w:rsidP="000D4616">
      <w:pPr>
        <w:pStyle w:val="Geenafstand"/>
        <w:numPr>
          <w:ilvl w:val="0"/>
          <w:numId w:val="1"/>
        </w:numPr>
      </w:pPr>
      <w:r>
        <w:t>Signalen van gebruiksproblemen bij medicatiegebruik.</w:t>
      </w:r>
    </w:p>
    <w:p w:rsidR="000D4616" w:rsidRDefault="000D4616" w:rsidP="000D4616">
      <w:pPr>
        <w:pStyle w:val="Geenafstand"/>
      </w:pPr>
    </w:p>
    <w:p w:rsidR="000D4616" w:rsidRDefault="000D4616" w:rsidP="000D4616">
      <w:pPr>
        <w:pStyle w:val="Geenafstand"/>
        <w:rPr>
          <w:b/>
        </w:rPr>
      </w:pPr>
    </w:p>
    <w:p w:rsidR="000D4616" w:rsidRPr="00E81092" w:rsidRDefault="000D4616" w:rsidP="000D4616">
      <w:pPr>
        <w:pStyle w:val="Geenafstand"/>
        <w:rPr>
          <w:b/>
        </w:rPr>
      </w:pPr>
      <w:r>
        <w:rPr>
          <w:b/>
        </w:rPr>
        <w:t>Mogelijkheden</w:t>
      </w:r>
    </w:p>
    <w:p w:rsidR="000D4616" w:rsidRDefault="000D4616" w:rsidP="000D4616">
      <w:pPr>
        <w:pStyle w:val="Geenafstand"/>
        <w:numPr>
          <w:ilvl w:val="0"/>
          <w:numId w:val="31"/>
        </w:numPr>
      </w:pPr>
      <w:r>
        <w:t>Onderwijsleergesprek met een PowerPointpresentatie.</w:t>
      </w:r>
    </w:p>
    <w:p w:rsidR="000D4616" w:rsidRDefault="000D4616" w:rsidP="000D4616">
      <w:pPr>
        <w:pStyle w:val="Geenafstand"/>
        <w:numPr>
          <w:ilvl w:val="0"/>
          <w:numId w:val="31"/>
        </w:numPr>
      </w:pPr>
      <w:r>
        <w:t>Onderwijsleergesprek aan de hand van hand-out (zie bijlage).</w:t>
      </w:r>
    </w:p>
    <w:p w:rsidR="000D4616" w:rsidRDefault="000D4616" w:rsidP="000D4616">
      <w:pPr>
        <w:pStyle w:val="Geenafstand"/>
        <w:numPr>
          <w:ilvl w:val="0"/>
          <w:numId w:val="31"/>
        </w:numPr>
      </w:pPr>
      <w:r>
        <w:t>Studenten nemen dit deel van de kennisbundel zelfstandig door en beantwoorden de vragen.</w:t>
      </w:r>
    </w:p>
    <w:p w:rsidR="000D4616" w:rsidRDefault="000D4616" w:rsidP="000D4616">
      <w:pPr>
        <w:pStyle w:val="Geenafstand"/>
        <w:numPr>
          <w:ilvl w:val="0"/>
          <w:numId w:val="31"/>
        </w:numPr>
      </w:pPr>
      <w:r>
        <w:t xml:space="preserve">Of een combinatie van deze </w:t>
      </w:r>
      <w:proofErr w:type="spellStart"/>
      <w:r>
        <w:t>lesvormen</w:t>
      </w:r>
      <w:proofErr w:type="spellEnd"/>
      <w:r>
        <w:t>.</w:t>
      </w:r>
    </w:p>
    <w:p w:rsidR="000D4616" w:rsidRPr="00D77026" w:rsidRDefault="000D4616" w:rsidP="000D4616">
      <w:pPr>
        <w:pStyle w:val="Geenafstand"/>
      </w:pPr>
    </w:p>
    <w:p w:rsidR="000D4616" w:rsidRDefault="000D4616" w:rsidP="000D4616">
      <w:pPr>
        <w:pStyle w:val="Geenafstand"/>
        <w:rPr>
          <w:b/>
        </w:rPr>
      </w:pPr>
    </w:p>
    <w:p w:rsidR="000D4616" w:rsidRDefault="000D4616" w:rsidP="000D4616">
      <w:pPr>
        <w:pStyle w:val="Geenafstand"/>
        <w:rPr>
          <w:b/>
        </w:rPr>
      </w:pPr>
    </w:p>
    <w:p w:rsidR="000D4616" w:rsidRDefault="000D4616" w:rsidP="000D4616">
      <w:pPr>
        <w:rPr>
          <w:b/>
        </w:rPr>
      </w:pPr>
      <w:r>
        <w:rPr>
          <w:b/>
        </w:rPr>
        <w:br w:type="page"/>
      </w:r>
    </w:p>
    <w:p w:rsidR="000D4616" w:rsidRDefault="000D4616" w:rsidP="000D4616">
      <w:pPr>
        <w:pStyle w:val="Geenafstand"/>
        <w:rPr>
          <w:b/>
        </w:rPr>
      </w:pPr>
      <w:proofErr w:type="spellStart"/>
      <w:r>
        <w:rPr>
          <w:b/>
        </w:rPr>
        <w:lastRenderedPageBreak/>
        <w:t>Toetsvragen</w:t>
      </w:r>
      <w:proofErr w:type="spellEnd"/>
      <w:r>
        <w:rPr>
          <w:b/>
        </w:rPr>
        <w:t xml:space="preserve"> (open vragen)</w:t>
      </w:r>
    </w:p>
    <w:p w:rsidR="000D4616" w:rsidRDefault="000D4616" w:rsidP="000D4616">
      <w:pPr>
        <w:pStyle w:val="Geenafstand"/>
        <w:rPr>
          <w:b/>
        </w:rPr>
      </w:pPr>
    </w:p>
    <w:tbl>
      <w:tblPr>
        <w:tblStyle w:val="Tabelraster"/>
        <w:tblW w:w="0" w:type="auto"/>
        <w:tblLook w:val="04A0" w:firstRow="1" w:lastRow="0" w:firstColumn="1" w:lastColumn="0" w:noHBand="0" w:noVBand="1"/>
      </w:tblPr>
      <w:tblGrid>
        <w:gridCol w:w="3684"/>
        <w:gridCol w:w="5528"/>
      </w:tblGrid>
      <w:tr w:rsidR="000D4616" w:rsidTr="00944356">
        <w:tc>
          <w:tcPr>
            <w:tcW w:w="3684" w:type="dxa"/>
          </w:tcPr>
          <w:p w:rsidR="000D4616" w:rsidRPr="00A63645" w:rsidRDefault="000D4616" w:rsidP="00944356">
            <w:pPr>
              <w:pStyle w:val="Geenafstand"/>
              <w:rPr>
                <w:b/>
              </w:rPr>
            </w:pPr>
            <w:r w:rsidRPr="00A63645">
              <w:rPr>
                <w:b/>
              </w:rPr>
              <w:t>Het medicatieproces</w:t>
            </w:r>
          </w:p>
        </w:tc>
        <w:tc>
          <w:tcPr>
            <w:tcW w:w="5528" w:type="dxa"/>
          </w:tcPr>
          <w:p w:rsidR="000D4616" w:rsidRPr="00A621CD" w:rsidRDefault="000D4616" w:rsidP="000D4616">
            <w:pPr>
              <w:pStyle w:val="Geenafstand"/>
              <w:numPr>
                <w:ilvl w:val="0"/>
                <w:numId w:val="18"/>
              </w:numPr>
            </w:pPr>
            <w:r w:rsidRPr="00A621CD">
              <w:t>Wat is het medicatieproces</w:t>
            </w:r>
            <w:r>
              <w:t>?</w:t>
            </w:r>
          </w:p>
        </w:tc>
      </w:tr>
      <w:tr w:rsidR="000D4616" w:rsidTr="00944356">
        <w:tc>
          <w:tcPr>
            <w:tcW w:w="3684" w:type="dxa"/>
          </w:tcPr>
          <w:p w:rsidR="000D4616" w:rsidRPr="00A63645" w:rsidRDefault="000D4616" w:rsidP="00944356">
            <w:pPr>
              <w:pStyle w:val="Geenafstand"/>
              <w:rPr>
                <w:b/>
              </w:rPr>
            </w:pPr>
          </w:p>
        </w:tc>
        <w:tc>
          <w:tcPr>
            <w:tcW w:w="5528" w:type="dxa"/>
          </w:tcPr>
          <w:p w:rsidR="000D4616" w:rsidRPr="00A621CD" w:rsidRDefault="000D4616" w:rsidP="000D4616">
            <w:pPr>
              <w:pStyle w:val="Geenafstand"/>
              <w:numPr>
                <w:ilvl w:val="0"/>
                <w:numId w:val="18"/>
              </w:numPr>
            </w:pPr>
            <w:r w:rsidRPr="00A621CD">
              <w:t>Beschrijf de stappen van het medicatieproces</w:t>
            </w:r>
            <w:r>
              <w:t>.</w:t>
            </w:r>
          </w:p>
        </w:tc>
      </w:tr>
      <w:tr w:rsidR="000D4616" w:rsidTr="00944356">
        <w:tc>
          <w:tcPr>
            <w:tcW w:w="3684" w:type="dxa"/>
          </w:tcPr>
          <w:p w:rsidR="000D4616" w:rsidRPr="00A63645" w:rsidRDefault="000D4616" w:rsidP="00944356">
            <w:pPr>
              <w:pStyle w:val="Geenafstand"/>
              <w:rPr>
                <w:b/>
              </w:rPr>
            </w:pPr>
            <w:r w:rsidRPr="00A63645">
              <w:rPr>
                <w:b/>
              </w:rPr>
              <w:t xml:space="preserve">Voorschrijven en klaarmaken van medicatie </w:t>
            </w:r>
          </w:p>
        </w:tc>
        <w:tc>
          <w:tcPr>
            <w:tcW w:w="5528" w:type="dxa"/>
          </w:tcPr>
          <w:p w:rsidR="000D4616" w:rsidRPr="00A621CD" w:rsidRDefault="000D4616" w:rsidP="000D4616">
            <w:pPr>
              <w:pStyle w:val="Geenafstand"/>
              <w:numPr>
                <w:ilvl w:val="0"/>
                <w:numId w:val="18"/>
              </w:numPr>
            </w:pPr>
            <w:r w:rsidRPr="00A621CD">
              <w:t>Wanneer neem je als verzorgende contact op met een arts over de voorgeschreven medicatie</w:t>
            </w:r>
            <w:r>
              <w:t>?</w:t>
            </w:r>
          </w:p>
        </w:tc>
      </w:tr>
      <w:tr w:rsidR="000D4616" w:rsidTr="00944356">
        <w:tc>
          <w:tcPr>
            <w:tcW w:w="3684" w:type="dxa"/>
          </w:tcPr>
          <w:p w:rsidR="000D4616" w:rsidRPr="00A63645" w:rsidRDefault="000D4616" w:rsidP="00944356">
            <w:pPr>
              <w:pStyle w:val="Geenafstand"/>
              <w:rPr>
                <w:b/>
              </w:rPr>
            </w:pPr>
          </w:p>
        </w:tc>
        <w:tc>
          <w:tcPr>
            <w:tcW w:w="5528" w:type="dxa"/>
          </w:tcPr>
          <w:p w:rsidR="000D4616" w:rsidRPr="00A621CD" w:rsidRDefault="000D4616" w:rsidP="000D4616">
            <w:pPr>
              <w:pStyle w:val="Geenafstand"/>
              <w:numPr>
                <w:ilvl w:val="0"/>
                <w:numId w:val="18"/>
              </w:numPr>
            </w:pPr>
            <w:r w:rsidRPr="00A621CD">
              <w:t>Aan welke eisen moet een verpakking van medicatie voldoen</w:t>
            </w:r>
            <w:r>
              <w:t>?</w:t>
            </w:r>
          </w:p>
        </w:tc>
      </w:tr>
      <w:tr w:rsidR="000D4616" w:rsidTr="00944356">
        <w:tc>
          <w:tcPr>
            <w:tcW w:w="3684" w:type="dxa"/>
          </w:tcPr>
          <w:p w:rsidR="000D4616" w:rsidRPr="00A63645" w:rsidRDefault="000D4616" w:rsidP="00944356">
            <w:pPr>
              <w:pStyle w:val="Geenafstand"/>
              <w:rPr>
                <w:b/>
              </w:rPr>
            </w:pPr>
            <w:r w:rsidRPr="00A63645">
              <w:rPr>
                <w:b/>
              </w:rPr>
              <w:t>Afspreken welke ondersteuning nodig is bij medicatie-inname</w:t>
            </w:r>
          </w:p>
        </w:tc>
        <w:tc>
          <w:tcPr>
            <w:tcW w:w="5528" w:type="dxa"/>
          </w:tcPr>
          <w:p w:rsidR="000D4616" w:rsidRPr="00A621CD" w:rsidRDefault="000D4616" w:rsidP="000D4616">
            <w:pPr>
              <w:pStyle w:val="Geenafstand"/>
              <w:numPr>
                <w:ilvl w:val="0"/>
                <w:numId w:val="18"/>
              </w:numPr>
            </w:pPr>
            <w:r w:rsidRPr="00A621CD">
              <w:t>Hoe komen afspraken over ondersteuning bij medicatie-inname tot stand</w:t>
            </w:r>
            <w:r>
              <w:t>?</w:t>
            </w:r>
          </w:p>
        </w:tc>
      </w:tr>
      <w:tr w:rsidR="000D4616" w:rsidTr="00944356">
        <w:tc>
          <w:tcPr>
            <w:tcW w:w="3684" w:type="dxa"/>
          </w:tcPr>
          <w:p w:rsidR="000D4616" w:rsidRPr="00A63645" w:rsidRDefault="000D4616" w:rsidP="00944356">
            <w:pPr>
              <w:pStyle w:val="Geenafstand"/>
              <w:rPr>
                <w:b/>
              </w:rPr>
            </w:pPr>
          </w:p>
        </w:tc>
        <w:tc>
          <w:tcPr>
            <w:tcW w:w="5528" w:type="dxa"/>
          </w:tcPr>
          <w:p w:rsidR="000D4616" w:rsidRPr="00A621CD" w:rsidRDefault="000D4616" w:rsidP="000D4616">
            <w:pPr>
              <w:pStyle w:val="Geenafstand"/>
              <w:numPr>
                <w:ilvl w:val="0"/>
                <w:numId w:val="18"/>
              </w:numPr>
            </w:pPr>
            <w:r w:rsidRPr="00A621CD">
              <w:t>Waaruit kan de behoefte aan ondersteuning bestaan</w:t>
            </w:r>
            <w:r>
              <w:t>?</w:t>
            </w:r>
          </w:p>
        </w:tc>
      </w:tr>
      <w:tr w:rsidR="000D4616" w:rsidTr="00944356">
        <w:tc>
          <w:tcPr>
            <w:tcW w:w="3684" w:type="dxa"/>
          </w:tcPr>
          <w:p w:rsidR="000D4616" w:rsidRPr="00A63645" w:rsidRDefault="000D4616" w:rsidP="00944356">
            <w:pPr>
              <w:pStyle w:val="Geenafstand"/>
              <w:rPr>
                <w:b/>
              </w:rPr>
            </w:pPr>
          </w:p>
        </w:tc>
        <w:tc>
          <w:tcPr>
            <w:tcW w:w="5528" w:type="dxa"/>
          </w:tcPr>
          <w:p w:rsidR="000D4616" w:rsidRPr="00A621CD" w:rsidRDefault="000D4616" w:rsidP="000D4616">
            <w:pPr>
              <w:pStyle w:val="Geenafstand"/>
              <w:numPr>
                <w:ilvl w:val="0"/>
                <w:numId w:val="18"/>
              </w:numPr>
            </w:pPr>
            <w:r w:rsidRPr="00A621CD">
              <w:t>Waar staan de afspraken genoteerd</w:t>
            </w:r>
            <w:r>
              <w:t>?</w:t>
            </w:r>
          </w:p>
        </w:tc>
      </w:tr>
      <w:tr w:rsidR="000D4616" w:rsidTr="00944356">
        <w:tc>
          <w:tcPr>
            <w:tcW w:w="3684" w:type="dxa"/>
          </w:tcPr>
          <w:p w:rsidR="000D4616" w:rsidRPr="00A63645" w:rsidRDefault="000D4616" w:rsidP="00944356">
            <w:pPr>
              <w:pStyle w:val="Geenafstand"/>
              <w:rPr>
                <w:b/>
              </w:rPr>
            </w:pPr>
            <w:r w:rsidRPr="00A63645">
              <w:rPr>
                <w:b/>
              </w:rPr>
              <w:t>Medicijnen worden uitgezet</w:t>
            </w:r>
          </w:p>
        </w:tc>
        <w:tc>
          <w:tcPr>
            <w:tcW w:w="5528" w:type="dxa"/>
          </w:tcPr>
          <w:p w:rsidR="000D4616" w:rsidRPr="00A621CD" w:rsidRDefault="000D4616" w:rsidP="000D4616">
            <w:pPr>
              <w:pStyle w:val="Geenafstand"/>
              <w:numPr>
                <w:ilvl w:val="0"/>
                <w:numId w:val="18"/>
              </w:numPr>
            </w:pPr>
            <w:r w:rsidRPr="00A621CD">
              <w:t>Noem verschillende manieren waarop medicijnen kunnen worden klaargezet</w:t>
            </w:r>
            <w:r>
              <w:t>.</w:t>
            </w:r>
          </w:p>
        </w:tc>
      </w:tr>
      <w:tr w:rsidR="000D4616" w:rsidTr="00944356">
        <w:tc>
          <w:tcPr>
            <w:tcW w:w="3684" w:type="dxa"/>
          </w:tcPr>
          <w:p w:rsidR="000D4616" w:rsidRPr="00A63645" w:rsidRDefault="000D4616" w:rsidP="00944356">
            <w:pPr>
              <w:pStyle w:val="Geenafstand"/>
              <w:rPr>
                <w:b/>
              </w:rPr>
            </w:pPr>
          </w:p>
        </w:tc>
        <w:tc>
          <w:tcPr>
            <w:tcW w:w="5528" w:type="dxa"/>
          </w:tcPr>
          <w:p w:rsidR="000D4616" w:rsidRPr="00A621CD" w:rsidRDefault="000D4616" w:rsidP="000D4616">
            <w:pPr>
              <w:pStyle w:val="Geenafstand"/>
              <w:numPr>
                <w:ilvl w:val="0"/>
                <w:numId w:val="18"/>
              </w:numPr>
            </w:pPr>
            <w:r w:rsidRPr="00A621CD">
              <w:t>Op welke manier kunnen verstoringe</w:t>
            </w:r>
            <w:r>
              <w:t>n</w:t>
            </w:r>
            <w:r w:rsidRPr="00A621CD">
              <w:t xml:space="preserve"> bij het uitzetten van medi</w:t>
            </w:r>
            <w:r>
              <w:t>ci</w:t>
            </w:r>
            <w:r w:rsidRPr="00A621CD">
              <w:t>jnen worden voorkomen</w:t>
            </w:r>
            <w:r>
              <w:t>?</w:t>
            </w:r>
          </w:p>
        </w:tc>
      </w:tr>
      <w:tr w:rsidR="000D4616" w:rsidTr="00944356">
        <w:tc>
          <w:tcPr>
            <w:tcW w:w="3684" w:type="dxa"/>
          </w:tcPr>
          <w:p w:rsidR="000D4616" w:rsidRPr="00A63645" w:rsidRDefault="000D4616" w:rsidP="00944356">
            <w:pPr>
              <w:pStyle w:val="Geenafstand"/>
              <w:rPr>
                <w:b/>
              </w:rPr>
            </w:pPr>
            <w:r w:rsidRPr="00A63645">
              <w:rPr>
                <w:b/>
              </w:rPr>
              <w:t>Medicijnen worden aangereikt en toegediend</w:t>
            </w:r>
          </w:p>
        </w:tc>
        <w:tc>
          <w:tcPr>
            <w:tcW w:w="5528" w:type="dxa"/>
          </w:tcPr>
          <w:p w:rsidR="000D4616" w:rsidRPr="00A621CD" w:rsidRDefault="000D4616" w:rsidP="000D4616">
            <w:pPr>
              <w:pStyle w:val="Geenafstand"/>
              <w:numPr>
                <w:ilvl w:val="0"/>
                <w:numId w:val="18"/>
              </w:numPr>
            </w:pPr>
            <w:r w:rsidRPr="00A621CD">
              <w:t>Waarop wordt medicatie gecontroleerd bij aanrei</w:t>
            </w:r>
            <w:r>
              <w:t>k</w:t>
            </w:r>
            <w:r w:rsidRPr="00A621CD">
              <w:t>en/toedienen va</w:t>
            </w:r>
            <w:r>
              <w:t>n</w:t>
            </w:r>
            <w:r w:rsidRPr="00A621CD">
              <w:t xml:space="preserve"> medicatie</w:t>
            </w:r>
            <w:r>
              <w:t>?</w:t>
            </w:r>
          </w:p>
        </w:tc>
      </w:tr>
      <w:tr w:rsidR="000D4616" w:rsidTr="00944356">
        <w:tc>
          <w:tcPr>
            <w:tcW w:w="3684" w:type="dxa"/>
          </w:tcPr>
          <w:p w:rsidR="000D4616" w:rsidRPr="00A63645" w:rsidRDefault="000D4616" w:rsidP="00944356">
            <w:pPr>
              <w:pStyle w:val="Geenafstand"/>
              <w:rPr>
                <w:b/>
              </w:rPr>
            </w:pPr>
          </w:p>
        </w:tc>
        <w:tc>
          <w:tcPr>
            <w:tcW w:w="5528" w:type="dxa"/>
            <w:shd w:val="clear" w:color="auto" w:fill="auto"/>
          </w:tcPr>
          <w:p w:rsidR="000D4616" w:rsidRPr="00A621CD" w:rsidRDefault="000D4616" w:rsidP="000D4616">
            <w:pPr>
              <w:pStyle w:val="Geenafstand"/>
              <w:numPr>
                <w:ilvl w:val="0"/>
                <w:numId w:val="18"/>
              </w:numPr>
            </w:pPr>
            <w:r w:rsidRPr="00A621CD">
              <w:t>Wat zijn observatiepunten bij de cliënt</w:t>
            </w:r>
            <w:r>
              <w:t xml:space="preserve"> bij aanreiken / toedienen van medicatie?</w:t>
            </w:r>
          </w:p>
        </w:tc>
      </w:tr>
      <w:tr w:rsidR="000D4616" w:rsidTr="00944356">
        <w:tc>
          <w:tcPr>
            <w:tcW w:w="3684" w:type="dxa"/>
          </w:tcPr>
          <w:p w:rsidR="000D4616" w:rsidRPr="00A621CD" w:rsidRDefault="000D4616" w:rsidP="00944356">
            <w:pPr>
              <w:pStyle w:val="Geenafstand"/>
            </w:pPr>
          </w:p>
        </w:tc>
        <w:tc>
          <w:tcPr>
            <w:tcW w:w="5528" w:type="dxa"/>
          </w:tcPr>
          <w:p w:rsidR="000D4616" w:rsidRPr="00A621CD" w:rsidRDefault="000D4616" w:rsidP="000D4616">
            <w:pPr>
              <w:pStyle w:val="Geenafstand"/>
              <w:numPr>
                <w:ilvl w:val="0"/>
                <w:numId w:val="18"/>
              </w:numPr>
            </w:pPr>
            <w:r w:rsidRPr="00A621CD">
              <w:t>Geef de richtlijnen bij het vermalen van medicatie</w:t>
            </w:r>
            <w:r>
              <w:t>.</w:t>
            </w:r>
          </w:p>
        </w:tc>
      </w:tr>
      <w:tr w:rsidR="000D4616" w:rsidTr="00944356">
        <w:tc>
          <w:tcPr>
            <w:tcW w:w="3684" w:type="dxa"/>
          </w:tcPr>
          <w:p w:rsidR="000D4616" w:rsidRPr="00A621CD" w:rsidRDefault="000D4616" w:rsidP="00944356">
            <w:pPr>
              <w:pStyle w:val="Geenafstand"/>
            </w:pPr>
          </w:p>
        </w:tc>
        <w:tc>
          <w:tcPr>
            <w:tcW w:w="5528" w:type="dxa"/>
          </w:tcPr>
          <w:p w:rsidR="000D4616" w:rsidRPr="00A621CD" w:rsidRDefault="000D4616" w:rsidP="000D4616">
            <w:pPr>
              <w:pStyle w:val="Geenafstand"/>
              <w:numPr>
                <w:ilvl w:val="0"/>
                <w:numId w:val="18"/>
              </w:numPr>
            </w:pPr>
            <w:r w:rsidRPr="00A621CD">
              <w:t>Wanneer is dubbele controle nodig</w:t>
            </w:r>
            <w:r>
              <w:t>? Noem 3 manieren.</w:t>
            </w:r>
          </w:p>
        </w:tc>
      </w:tr>
      <w:tr w:rsidR="000D4616" w:rsidTr="00944356">
        <w:tc>
          <w:tcPr>
            <w:tcW w:w="3684" w:type="dxa"/>
          </w:tcPr>
          <w:p w:rsidR="000D4616" w:rsidRPr="00A621CD" w:rsidRDefault="000D4616" w:rsidP="00944356">
            <w:pPr>
              <w:pStyle w:val="Geenafstand"/>
            </w:pPr>
          </w:p>
        </w:tc>
        <w:tc>
          <w:tcPr>
            <w:tcW w:w="5528" w:type="dxa"/>
          </w:tcPr>
          <w:p w:rsidR="000D4616" w:rsidRPr="00A621CD" w:rsidRDefault="000D4616" w:rsidP="000D4616">
            <w:pPr>
              <w:pStyle w:val="Geenafstand"/>
              <w:numPr>
                <w:ilvl w:val="0"/>
                <w:numId w:val="18"/>
              </w:numPr>
            </w:pPr>
            <w:r w:rsidRPr="00A621CD">
              <w:t>Wat doe</w:t>
            </w:r>
            <w:r>
              <w:t xml:space="preserve"> </w:t>
            </w:r>
            <w:r w:rsidRPr="00A621CD">
              <w:t xml:space="preserve">je wanneer je </w:t>
            </w:r>
            <w:r>
              <w:t>v</w:t>
            </w:r>
            <w:r w:rsidRPr="00A621CD">
              <w:t>erkeerde medicijnen hebt toegediend</w:t>
            </w:r>
            <w:r>
              <w:t>?</w:t>
            </w:r>
          </w:p>
        </w:tc>
      </w:tr>
      <w:tr w:rsidR="000D4616" w:rsidTr="00944356">
        <w:tc>
          <w:tcPr>
            <w:tcW w:w="3684" w:type="dxa"/>
          </w:tcPr>
          <w:p w:rsidR="000D4616" w:rsidRPr="00A621CD" w:rsidRDefault="000D4616" w:rsidP="00944356">
            <w:pPr>
              <w:pStyle w:val="Geenafstand"/>
            </w:pPr>
          </w:p>
        </w:tc>
        <w:tc>
          <w:tcPr>
            <w:tcW w:w="5528" w:type="dxa"/>
          </w:tcPr>
          <w:p w:rsidR="000D4616" w:rsidRPr="00A621CD" w:rsidRDefault="000D4616" w:rsidP="000D4616">
            <w:pPr>
              <w:pStyle w:val="Geenafstand"/>
              <w:numPr>
                <w:ilvl w:val="0"/>
                <w:numId w:val="18"/>
              </w:numPr>
            </w:pPr>
            <w:r w:rsidRPr="00A621CD">
              <w:t xml:space="preserve">Wanneer mag je </w:t>
            </w:r>
            <w:r>
              <w:t>‘</w:t>
            </w:r>
            <w:r w:rsidRPr="00A621CD">
              <w:t>zo nodig</w:t>
            </w:r>
            <w:r>
              <w:t>’</w:t>
            </w:r>
            <w:r w:rsidRPr="00A621CD">
              <w:t xml:space="preserve"> medicatie geven</w:t>
            </w:r>
            <w:r>
              <w:t>?</w:t>
            </w:r>
          </w:p>
        </w:tc>
      </w:tr>
      <w:tr w:rsidR="000D4616" w:rsidTr="00944356">
        <w:tc>
          <w:tcPr>
            <w:tcW w:w="3684" w:type="dxa"/>
          </w:tcPr>
          <w:p w:rsidR="000D4616" w:rsidRPr="00A63645" w:rsidRDefault="000D4616" w:rsidP="00944356">
            <w:pPr>
              <w:pStyle w:val="Geenafstand"/>
              <w:rPr>
                <w:b/>
              </w:rPr>
            </w:pPr>
            <w:r w:rsidRPr="00A63645">
              <w:rPr>
                <w:b/>
              </w:rPr>
              <w:t>Registreren en aftekenen</w:t>
            </w:r>
          </w:p>
        </w:tc>
        <w:tc>
          <w:tcPr>
            <w:tcW w:w="5528" w:type="dxa"/>
          </w:tcPr>
          <w:p w:rsidR="000D4616" w:rsidRPr="00A621CD" w:rsidRDefault="000D4616" w:rsidP="000D4616">
            <w:pPr>
              <w:pStyle w:val="Geenafstand"/>
              <w:numPr>
                <w:ilvl w:val="0"/>
                <w:numId w:val="18"/>
              </w:numPr>
            </w:pPr>
            <w:r w:rsidRPr="00A621CD">
              <w:t>Wat staat er op een toedieningsregistratieformulier</w:t>
            </w:r>
            <w:r>
              <w:t>?</w:t>
            </w:r>
          </w:p>
        </w:tc>
      </w:tr>
      <w:tr w:rsidR="000D4616" w:rsidTr="00944356">
        <w:tc>
          <w:tcPr>
            <w:tcW w:w="3684" w:type="dxa"/>
          </w:tcPr>
          <w:p w:rsidR="000D4616" w:rsidRPr="00A63645" w:rsidRDefault="000D4616" w:rsidP="00944356">
            <w:pPr>
              <w:pStyle w:val="Geenafstand"/>
              <w:rPr>
                <w:b/>
              </w:rPr>
            </w:pPr>
          </w:p>
        </w:tc>
        <w:tc>
          <w:tcPr>
            <w:tcW w:w="5528" w:type="dxa"/>
          </w:tcPr>
          <w:p w:rsidR="000D4616" w:rsidRPr="00A621CD" w:rsidRDefault="000D4616" w:rsidP="000D4616">
            <w:pPr>
              <w:pStyle w:val="Geenafstand"/>
              <w:numPr>
                <w:ilvl w:val="0"/>
                <w:numId w:val="18"/>
              </w:numPr>
            </w:pPr>
            <w:r w:rsidRPr="00A621CD">
              <w:t>Wat doe je als een cliënt w</w:t>
            </w:r>
            <w:r>
              <w:t>e</w:t>
            </w:r>
            <w:r w:rsidRPr="00A621CD">
              <w:t>igert</w:t>
            </w:r>
            <w:r>
              <w:t xml:space="preserve"> medicijnen door</w:t>
            </w:r>
            <w:r w:rsidRPr="00A621CD">
              <w:t xml:space="preserve"> te slikken</w:t>
            </w:r>
            <w:r>
              <w:t>?</w:t>
            </w:r>
          </w:p>
        </w:tc>
      </w:tr>
      <w:tr w:rsidR="000D4616" w:rsidTr="00944356">
        <w:tc>
          <w:tcPr>
            <w:tcW w:w="3684" w:type="dxa"/>
          </w:tcPr>
          <w:p w:rsidR="000D4616" w:rsidRPr="00A63645" w:rsidRDefault="000D4616" w:rsidP="00944356">
            <w:pPr>
              <w:pStyle w:val="Geenafstand"/>
              <w:rPr>
                <w:b/>
              </w:rPr>
            </w:pPr>
          </w:p>
        </w:tc>
        <w:tc>
          <w:tcPr>
            <w:tcW w:w="5528" w:type="dxa"/>
          </w:tcPr>
          <w:p w:rsidR="000D4616" w:rsidRPr="00A621CD" w:rsidRDefault="000D4616" w:rsidP="000D4616">
            <w:pPr>
              <w:pStyle w:val="Geenafstand"/>
              <w:numPr>
                <w:ilvl w:val="0"/>
                <w:numId w:val="18"/>
              </w:numPr>
            </w:pPr>
            <w:r w:rsidRPr="00A621CD">
              <w:t>Wat doe je als een cliënt problemen heeft met slikken</w:t>
            </w:r>
            <w:r>
              <w:t>?</w:t>
            </w:r>
          </w:p>
        </w:tc>
      </w:tr>
      <w:tr w:rsidR="000D4616" w:rsidTr="00944356">
        <w:tc>
          <w:tcPr>
            <w:tcW w:w="3684" w:type="dxa"/>
          </w:tcPr>
          <w:p w:rsidR="000D4616" w:rsidRPr="00A63645" w:rsidRDefault="000D4616" w:rsidP="00944356">
            <w:pPr>
              <w:pStyle w:val="Geenafstand"/>
              <w:rPr>
                <w:b/>
              </w:rPr>
            </w:pPr>
            <w:r w:rsidRPr="00A63645">
              <w:rPr>
                <w:b/>
              </w:rPr>
              <w:t>Signaleren en rapporteren van bijwerkingen</w:t>
            </w:r>
          </w:p>
        </w:tc>
        <w:tc>
          <w:tcPr>
            <w:tcW w:w="5528" w:type="dxa"/>
          </w:tcPr>
          <w:p w:rsidR="000D4616" w:rsidRPr="00A621CD" w:rsidRDefault="000D4616" w:rsidP="000D4616">
            <w:pPr>
              <w:pStyle w:val="Geenafstand"/>
              <w:numPr>
                <w:ilvl w:val="0"/>
                <w:numId w:val="18"/>
              </w:numPr>
            </w:pPr>
            <w:r>
              <w:t>Waar vind</w:t>
            </w:r>
            <w:r w:rsidRPr="00A621CD">
              <w:t xml:space="preserve"> je informatie over de werking, bijwerking en toedieningswijze van medicatie</w:t>
            </w:r>
            <w:r>
              <w:t>?</w:t>
            </w:r>
          </w:p>
        </w:tc>
      </w:tr>
      <w:tr w:rsidR="000D4616" w:rsidTr="00944356">
        <w:tc>
          <w:tcPr>
            <w:tcW w:w="3684" w:type="dxa"/>
          </w:tcPr>
          <w:p w:rsidR="000D4616" w:rsidRPr="00A63645" w:rsidRDefault="000D4616" w:rsidP="00944356">
            <w:pPr>
              <w:pStyle w:val="Geenafstand"/>
              <w:rPr>
                <w:b/>
              </w:rPr>
            </w:pPr>
          </w:p>
        </w:tc>
        <w:tc>
          <w:tcPr>
            <w:tcW w:w="5528" w:type="dxa"/>
          </w:tcPr>
          <w:p w:rsidR="000D4616" w:rsidRPr="00A621CD" w:rsidRDefault="000D4616" w:rsidP="000D4616">
            <w:pPr>
              <w:pStyle w:val="Geenafstand"/>
              <w:numPr>
                <w:ilvl w:val="0"/>
                <w:numId w:val="18"/>
              </w:numPr>
            </w:pPr>
            <w:r w:rsidRPr="00A621CD">
              <w:t>Wat zijn aandachtpunten bij rapportage na toedienen van medicatie</w:t>
            </w:r>
            <w:r>
              <w:t>?</w:t>
            </w:r>
          </w:p>
        </w:tc>
      </w:tr>
      <w:tr w:rsidR="000D4616" w:rsidTr="00944356">
        <w:tc>
          <w:tcPr>
            <w:tcW w:w="3684" w:type="dxa"/>
          </w:tcPr>
          <w:p w:rsidR="000D4616" w:rsidRPr="00A63645" w:rsidRDefault="000D4616" w:rsidP="00944356">
            <w:pPr>
              <w:pStyle w:val="Geenafstand"/>
              <w:rPr>
                <w:b/>
              </w:rPr>
            </w:pPr>
          </w:p>
        </w:tc>
        <w:tc>
          <w:tcPr>
            <w:tcW w:w="5528" w:type="dxa"/>
          </w:tcPr>
          <w:p w:rsidR="000D4616" w:rsidRPr="00A621CD" w:rsidRDefault="000D4616" w:rsidP="000D4616">
            <w:pPr>
              <w:pStyle w:val="Geenafstand"/>
              <w:numPr>
                <w:ilvl w:val="0"/>
                <w:numId w:val="18"/>
              </w:numPr>
            </w:pPr>
            <w:r>
              <w:t xml:space="preserve">Hoe </w:t>
            </w:r>
            <w:r w:rsidRPr="00A621CD">
              <w:t>herken je een delier?</w:t>
            </w:r>
          </w:p>
        </w:tc>
      </w:tr>
      <w:tr w:rsidR="000D4616" w:rsidTr="00944356">
        <w:tc>
          <w:tcPr>
            <w:tcW w:w="3684" w:type="dxa"/>
          </w:tcPr>
          <w:p w:rsidR="000D4616" w:rsidRPr="00A63645" w:rsidRDefault="000D4616" w:rsidP="00944356">
            <w:pPr>
              <w:pStyle w:val="Geenafstand"/>
              <w:rPr>
                <w:b/>
              </w:rPr>
            </w:pPr>
            <w:r w:rsidRPr="00A63645">
              <w:rPr>
                <w:b/>
              </w:rPr>
              <w:t>Evaluatie van de behandeling</w:t>
            </w:r>
          </w:p>
        </w:tc>
        <w:tc>
          <w:tcPr>
            <w:tcW w:w="5528" w:type="dxa"/>
          </w:tcPr>
          <w:p w:rsidR="000D4616" w:rsidRPr="00A621CD" w:rsidRDefault="000D4616" w:rsidP="000D4616">
            <w:pPr>
              <w:pStyle w:val="Geenafstand"/>
              <w:numPr>
                <w:ilvl w:val="0"/>
                <w:numId w:val="18"/>
              </w:numPr>
            </w:pPr>
            <w:r w:rsidRPr="00A621CD">
              <w:t xml:space="preserve">Wie is er verantwoordelijk voor de </w:t>
            </w:r>
            <w:r>
              <w:t>e</w:t>
            </w:r>
            <w:r w:rsidRPr="00A621CD">
              <w:t>valuatie van het medicijngebruik</w:t>
            </w:r>
            <w:r>
              <w:t>?</w:t>
            </w:r>
          </w:p>
        </w:tc>
      </w:tr>
      <w:tr w:rsidR="000D4616" w:rsidTr="00944356">
        <w:tc>
          <w:tcPr>
            <w:tcW w:w="3684" w:type="dxa"/>
          </w:tcPr>
          <w:p w:rsidR="000D4616" w:rsidRPr="00A63645" w:rsidRDefault="000D4616" w:rsidP="00944356">
            <w:pPr>
              <w:pStyle w:val="Geenafstand"/>
              <w:rPr>
                <w:b/>
              </w:rPr>
            </w:pPr>
          </w:p>
        </w:tc>
        <w:tc>
          <w:tcPr>
            <w:tcW w:w="5528" w:type="dxa"/>
          </w:tcPr>
          <w:p w:rsidR="000D4616" w:rsidRPr="00A621CD" w:rsidRDefault="000D4616" w:rsidP="000D4616">
            <w:pPr>
              <w:pStyle w:val="Geenafstand"/>
              <w:numPr>
                <w:ilvl w:val="0"/>
                <w:numId w:val="18"/>
              </w:numPr>
            </w:pPr>
            <w:r w:rsidRPr="00A621CD">
              <w:t>Noem een aantal signalen van gebruiksproblemen bij medicatie</w:t>
            </w:r>
            <w:r>
              <w:t>.</w:t>
            </w:r>
          </w:p>
        </w:tc>
      </w:tr>
      <w:tr w:rsidR="000D4616" w:rsidTr="00944356">
        <w:tc>
          <w:tcPr>
            <w:tcW w:w="3684" w:type="dxa"/>
          </w:tcPr>
          <w:p w:rsidR="000D4616" w:rsidRPr="00A63645" w:rsidRDefault="000D4616" w:rsidP="00944356">
            <w:pPr>
              <w:pStyle w:val="Geenafstand"/>
              <w:rPr>
                <w:b/>
              </w:rPr>
            </w:pPr>
          </w:p>
        </w:tc>
        <w:tc>
          <w:tcPr>
            <w:tcW w:w="5528" w:type="dxa"/>
          </w:tcPr>
          <w:p w:rsidR="000D4616" w:rsidRPr="00A621CD" w:rsidRDefault="000D4616" w:rsidP="000D4616">
            <w:pPr>
              <w:pStyle w:val="Geenafstand"/>
              <w:numPr>
                <w:ilvl w:val="0"/>
                <w:numId w:val="18"/>
              </w:numPr>
            </w:pPr>
            <w:r w:rsidRPr="00A621CD">
              <w:t>Wat is polyfarmacie</w:t>
            </w:r>
            <w:r>
              <w:t>?</w:t>
            </w:r>
          </w:p>
        </w:tc>
      </w:tr>
      <w:tr w:rsidR="000D4616" w:rsidTr="00944356">
        <w:tc>
          <w:tcPr>
            <w:tcW w:w="3684" w:type="dxa"/>
          </w:tcPr>
          <w:p w:rsidR="000D4616" w:rsidRPr="00A63645" w:rsidRDefault="000D4616" w:rsidP="00944356">
            <w:pPr>
              <w:pStyle w:val="Geenafstand"/>
              <w:rPr>
                <w:b/>
              </w:rPr>
            </w:pPr>
            <w:r w:rsidRPr="00A63645">
              <w:rPr>
                <w:b/>
              </w:rPr>
              <w:t>Medicatieoverdracht</w:t>
            </w:r>
          </w:p>
        </w:tc>
        <w:tc>
          <w:tcPr>
            <w:tcW w:w="5528" w:type="dxa"/>
          </w:tcPr>
          <w:p w:rsidR="000D4616" w:rsidRPr="00A621CD" w:rsidRDefault="000D4616" w:rsidP="000D4616">
            <w:pPr>
              <w:pStyle w:val="Geenafstand"/>
              <w:numPr>
                <w:ilvl w:val="0"/>
                <w:numId w:val="18"/>
              </w:numPr>
            </w:pPr>
            <w:r w:rsidRPr="00A621CD">
              <w:t xml:space="preserve">Wie </w:t>
            </w:r>
            <w:r>
              <w:t>i</w:t>
            </w:r>
            <w:r w:rsidRPr="00A621CD">
              <w:t>s er verantwoordelijk voor medicatieoverdracht</w:t>
            </w:r>
            <w:r>
              <w:t xml:space="preserve"> bij overplaatsing?</w:t>
            </w:r>
          </w:p>
        </w:tc>
      </w:tr>
      <w:tr w:rsidR="000D4616" w:rsidTr="00944356">
        <w:tc>
          <w:tcPr>
            <w:tcW w:w="3684" w:type="dxa"/>
          </w:tcPr>
          <w:p w:rsidR="000D4616" w:rsidRPr="00A63645" w:rsidRDefault="000D4616" w:rsidP="00944356">
            <w:pPr>
              <w:pStyle w:val="Geenafstand"/>
              <w:rPr>
                <w:b/>
              </w:rPr>
            </w:pPr>
          </w:p>
        </w:tc>
        <w:tc>
          <w:tcPr>
            <w:tcW w:w="5528" w:type="dxa"/>
          </w:tcPr>
          <w:p w:rsidR="000D4616" w:rsidRPr="00A621CD" w:rsidRDefault="000D4616" w:rsidP="000D4616">
            <w:pPr>
              <w:pStyle w:val="Geenafstand"/>
              <w:numPr>
                <w:ilvl w:val="0"/>
                <w:numId w:val="18"/>
              </w:numPr>
            </w:pPr>
            <w:r w:rsidRPr="00A621CD">
              <w:t xml:space="preserve">Wat kan de cliënt zelf doen bij </w:t>
            </w:r>
            <w:r>
              <w:t>opname in andere instelling?</w:t>
            </w:r>
          </w:p>
        </w:tc>
      </w:tr>
    </w:tbl>
    <w:p w:rsidR="000D4616" w:rsidRPr="00BB1F6C" w:rsidRDefault="000D4616" w:rsidP="000D4616">
      <w:pPr>
        <w:pStyle w:val="Geenafstand"/>
        <w:rPr>
          <w:b/>
        </w:rPr>
      </w:pPr>
    </w:p>
    <w:p w:rsidR="000D4616" w:rsidRDefault="000D4616" w:rsidP="000D4616">
      <w:pPr>
        <w:pStyle w:val="Geenafstand"/>
        <w:rPr>
          <w:b/>
          <w:sz w:val="28"/>
          <w:szCs w:val="28"/>
        </w:rPr>
      </w:pPr>
      <w:r w:rsidRPr="008432EB">
        <w:rPr>
          <w:b/>
          <w:sz w:val="28"/>
          <w:szCs w:val="28"/>
        </w:rPr>
        <w:lastRenderedPageBreak/>
        <w:t>Het medicatieproces</w:t>
      </w:r>
    </w:p>
    <w:p w:rsidR="000D4616" w:rsidRPr="008432EB" w:rsidRDefault="000D4616" w:rsidP="000D4616">
      <w:pPr>
        <w:pStyle w:val="Geenafstand"/>
        <w:rPr>
          <w:b/>
          <w:sz w:val="28"/>
          <w:szCs w:val="28"/>
        </w:rPr>
      </w:pPr>
      <w:r>
        <w:rPr>
          <w:noProof/>
          <w:color w:val="0000FF"/>
          <w:lang w:eastAsia="nl-NL"/>
        </w:rPr>
        <w:drawing>
          <wp:inline distT="0" distB="0" distL="0" distR="0" wp14:anchorId="40529F74" wp14:editId="3CBBFFA8">
            <wp:extent cx="1865505" cy="1975449"/>
            <wp:effectExtent l="0" t="0" r="1905" b="6350"/>
            <wp:docPr id="7" name="Afbeelding 7" descr="http://t3.gstatic.com/images?q=tbn:ANd9GcQvSFW4Ch22C7wlYUIV24DXrl72L_gg8DdWufgpxaOhb5fCBJ7Bq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vSFW4Ch22C7wlYUIV24DXrl72L_gg8DdWufgpxaOhb5fCBJ7BqQ">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5753" cy="1975712"/>
                    </a:xfrm>
                    <a:prstGeom prst="rect">
                      <a:avLst/>
                    </a:prstGeom>
                    <a:noFill/>
                    <a:ln>
                      <a:noFill/>
                    </a:ln>
                  </pic:spPr>
                </pic:pic>
              </a:graphicData>
            </a:graphic>
          </wp:inline>
        </w:drawing>
      </w:r>
    </w:p>
    <w:p w:rsidR="000D4616" w:rsidRDefault="000D4616" w:rsidP="000D4616">
      <w:pPr>
        <w:pStyle w:val="Geenafstand"/>
        <w:rPr>
          <w:b/>
        </w:rPr>
      </w:pPr>
    </w:p>
    <w:p w:rsidR="000D4616" w:rsidRDefault="000D4616" w:rsidP="000D4616">
      <w:pPr>
        <w:pStyle w:val="Geenafstand"/>
      </w:pPr>
      <w:r w:rsidRPr="00BB1F6C">
        <w:rPr>
          <w:b/>
        </w:rPr>
        <w:t>Medicatieproces</w:t>
      </w:r>
      <w:r>
        <w:rPr>
          <w:b/>
        </w:rPr>
        <w:t xml:space="preserve"> = </w:t>
      </w:r>
      <w:r>
        <w:t xml:space="preserve">alle activiteiten die we doen om </w:t>
      </w:r>
      <w:proofErr w:type="gramStart"/>
      <w:r>
        <w:t>het</w:t>
      </w:r>
      <w:proofErr w:type="gramEnd"/>
      <w:r>
        <w:t xml:space="preserve"> juiste medicijn, op de juiste tijd in de juiste dosering en juiste toedieningswijze bij de juiste cliënt toe te dienen.</w:t>
      </w:r>
    </w:p>
    <w:p w:rsidR="000D4616" w:rsidRDefault="000D4616" w:rsidP="000D4616">
      <w:pPr>
        <w:pStyle w:val="Geenafstand"/>
      </w:pPr>
    </w:p>
    <w:p w:rsidR="000D4616" w:rsidRDefault="000D4616" w:rsidP="000D4616">
      <w:pPr>
        <w:pStyle w:val="Geenafstand"/>
        <w:numPr>
          <w:ilvl w:val="0"/>
          <w:numId w:val="2"/>
        </w:numPr>
      </w:pPr>
      <w:proofErr w:type="gramStart"/>
      <w:r>
        <w:t>Voorschrijven</w:t>
      </w:r>
      <w:proofErr w:type="gramEnd"/>
      <w:r>
        <w:t xml:space="preserve"> medicatie door arts. Dit gebeurt op recept.</w:t>
      </w:r>
    </w:p>
    <w:p w:rsidR="000D4616" w:rsidRDefault="000D4616" w:rsidP="000D4616">
      <w:pPr>
        <w:pStyle w:val="Geenafstand"/>
        <w:numPr>
          <w:ilvl w:val="0"/>
          <w:numId w:val="2"/>
        </w:numPr>
      </w:pPr>
      <w:r>
        <w:t>Klaarmaken en afleveren medicatie door apotheek.</w:t>
      </w:r>
    </w:p>
    <w:p w:rsidR="000D4616" w:rsidRDefault="000D4616" w:rsidP="000D4616">
      <w:pPr>
        <w:pStyle w:val="Geenafstand"/>
        <w:numPr>
          <w:ilvl w:val="0"/>
          <w:numId w:val="2"/>
        </w:numPr>
      </w:pPr>
      <w:r>
        <w:t>Afspraken maken met de cliënt over welke ondersteuning nodig is bij medicatiegebruik.</w:t>
      </w:r>
    </w:p>
    <w:p w:rsidR="000D4616" w:rsidRDefault="000D4616" w:rsidP="000D4616">
      <w:pPr>
        <w:pStyle w:val="Geenafstand"/>
        <w:numPr>
          <w:ilvl w:val="0"/>
          <w:numId w:val="2"/>
        </w:numPr>
      </w:pPr>
      <w:proofErr w:type="gramStart"/>
      <w:r>
        <w:t>Uitzetten</w:t>
      </w:r>
      <w:proofErr w:type="gramEnd"/>
      <w:r>
        <w:t xml:space="preserve"> medicatie.</w:t>
      </w:r>
    </w:p>
    <w:p w:rsidR="000D4616" w:rsidRDefault="000D4616" w:rsidP="000D4616">
      <w:pPr>
        <w:pStyle w:val="Geenafstand"/>
        <w:numPr>
          <w:ilvl w:val="0"/>
          <w:numId w:val="2"/>
        </w:numPr>
      </w:pPr>
      <w:proofErr w:type="gramStart"/>
      <w:r>
        <w:t>Aanreiken</w:t>
      </w:r>
      <w:proofErr w:type="gramEnd"/>
      <w:r>
        <w:t xml:space="preserve"> medicatie.</w:t>
      </w:r>
    </w:p>
    <w:p w:rsidR="000D4616" w:rsidRDefault="000D4616" w:rsidP="000D4616">
      <w:pPr>
        <w:pStyle w:val="Geenafstand"/>
        <w:numPr>
          <w:ilvl w:val="0"/>
          <w:numId w:val="2"/>
        </w:numPr>
      </w:pPr>
      <w:r>
        <w:t>Toedienen medicatie / inname medicatie door cliënt zelf.</w:t>
      </w:r>
    </w:p>
    <w:p w:rsidR="000D4616" w:rsidRDefault="000D4616" w:rsidP="000D4616">
      <w:pPr>
        <w:pStyle w:val="Geenafstand"/>
        <w:numPr>
          <w:ilvl w:val="0"/>
          <w:numId w:val="2"/>
        </w:numPr>
      </w:pPr>
      <w:r>
        <w:t>Registreren en aftekenen medicatie.</w:t>
      </w:r>
    </w:p>
    <w:p w:rsidR="000D4616" w:rsidRDefault="000D4616" w:rsidP="000D4616">
      <w:pPr>
        <w:pStyle w:val="Geenafstand"/>
        <w:numPr>
          <w:ilvl w:val="0"/>
          <w:numId w:val="2"/>
        </w:numPr>
      </w:pPr>
      <w:r>
        <w:t>Signaleren en rapporteren van (bij)werkingen.</w:t>
      </w:r>
    </w:p>
    <w:p w:rsidR="000D4616" w:rsidRDefault="000D4616" w:rsidP="000D4616">
      <w:pPr>
        <w:pStyle w:val="Geenafstand"/>
        <w:numPr>
          <w:ilvl w:val="0"/>
          <w:numId w:val="2"/>
        </w:numPr>
      </w:pPr>
      <w:r>
        <w:t>Evaluatie van de behandeling.</w:t>
      </w:r>
    </w:p>
    <w:p w:rsidR="000D4616" w:rsidRDefault="000D4616" w:rsidP="000D4616">
      <w:pPr>
        <w:pStyle w:val="Geenafstand"/>
        <w:numPr>
          <w:ilvl w:val="0"/>
          <w:numId w:val="2"/>
        </w:numPr>
      </w:pPr>
      <w:r>
        <w:t>Overdracht van medicatie bij verhuizing van de cliënt.</w:t>
      </w:r>
    </w:p>
    <w:p w:rsidR="000D4616" w:rsidRDefault="000D4616" w:rsidP="000D4616">
      <w:pPr>
        <w:pStyle w:val="Geenafstand"/>
      </w:pPr>
    </w:p>
    <w:p w:rsidR="000D4616" w:rsidRDefault="000D4616" w:rsidP="000D4616">
      <w:pPr>
        <w:pStyle w:val="Geenafstand"/>
      </w:pPr>
    </w:p>
    <w:p w:rsidR="000D4616" w:rsidRDefault="000D4616" w:rsidP="000D4616">
      <w:pPr>
        <w:pStyle w:val="Geenafstand"/>
      </w:pPr>
    </w:p>
    <w:p w:rsidR="000D4616" w:rsidRDefault="000D4616" w:rsidP="000D4616">
      <w:pPr>
        <w:rPr>
          <w:b/>
        </w:rPr>
      </w:pPr>
      <w:r>
        <w:rPr>
          <w:b/>
        </w:rPr>
        <w:br w:type="page"/>
      </w:r>
    </w:p>
    <w:p w:rsidR="000D4616" w:rsidRPr="00A63645" w:rsidRDefault="000D4616" w:rsidP="000D4616">
      <w:pPr>
        <w:pStyle w:val="Geenafstand"/>
        <w:rPr>
          <w:b/>
          <w:sz w:val="28"/>
          <w:szCs w:val="28"/>
        </w:rPr>
      </w:pPr>
      <w:r w:rsidRPr="00A63645">
        <w:rPr>
          <w:b/>
          <w:sz w:val="28"/>
          <w:szCs w:val="28"/>
        </w:rPr>
        <w:lastRenderedPageBreak/>
        <w:t xml:space="preserve">Stap 1: </w:t>
      </w:r>
      <w:r>
        <w:rPr>
          <w:b/>
          <w:sz w:val="28"/>
          <w:szCs w:val="28"/>
        </w:rPr>
        <w:t>V</w:t>
      </w:r>
      <w:r w:rsidRPr="003352B2">
        <w:rPr>
          <w:b/>
          <w:sz w:val="28"/>
          <w:szCs w:val="28"/>
        </w:rPr>
        <w:t>oorschrijven medicatie door arts. Dit gebeurt op recept.</w:t>
      </w:r>
    </w:p>
    <w:p w:rsidR="000D4616" w:rsidRDefault="000D4616" w:rsidP="000D4616">
      <w:pPr>
        <w:pStyle w:val="Geenafstand"/>
      </w:pPr>
    </w:p>
    <w:p w:rsidR="000D4616" w:rsidRDefault="000D4616" w:rsidP="000D4616">
      <w:pPr>
        <w:pStyle w:val="Geenafstand"/>
      </w:pPr>
      <w:r w:rsidRPr="00AB077E">
        <w:rPr>
          <w:noProof/>
          <w:lang w:eastAsia="nl-NL"/>
        </w:rPr>
        <w:drawing>
          <wp:inline distT="0" distB="0" distL="0" distR="0" wp14:anchorId="27E4D0CC" wp14:editId="102ADDFB">
            <wp:extent cx="1060255" cy="1354347"/>
            <wp:effectExtent l="0" t="0" r="6985" b="0"/>
            <wp:docPr id="8" name="Afbeelding 8" descr="http://iphonehouse.nl/wp-content/uploads/istockNurse.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phonehouse.nl/wp-content/uploads/istockNurse.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0941" cy="1355223"/>
                    </a:xfrm>
                    <a:prstGeom prst="rect">
                      <a:avLst/>
                    </a:prstGeom>
                    <a:noFill/>
                    <a:ln>
                      <a:noFill/>
                    </a:ln>
                  </pic:spPr>
                </pic:pic>
              </a:graphicData>
            </a:graphic>
          </wp:inline>
        </w:drawing>
      </w:r>
    </w:p>
    <w:p w:rsidR="000D4616" w:rsidRDefault="000D4616" w:rsidP="000D4616">
      <w:pPr>
        <w:pStyle w:val="Geenafstand"/>
      </w:pPr>
    </w:p>
    <w:p w:rsidR="000D4616" w:rsidRDefault="000D4616" w:rsidP="000D4616">
      <w:pPr>
        <w:pStyle w:val="Geenafstand"/>
      </w:pPr>
      <w:r w:rsidRPr="00FF3AEF">
        <w:rPr>
          <w:u w:val="single"/>
        </w:rPr>
        <w:t>De arts is verantwoordelijk</w:t>
      </w:r>
      <w:r>
        <w:t xml:space="preserve"> voor het voorschrijven van </w:t>
      </w:r>
      <w:proofErr w:type="gramStart"/>
      <w:r>
        <w:t>het</w:t>
      </w:r>
      <w:proofErr w:type="gramEnd"/>
      <w:r>
        <w:t xml:space="preserve"> juiste medicijn, de juiste dosering en voor het bijhouden van het </w:t>
      </w:r>
      <w:r w:rsidRPr="00044B39">
        <w:rPr>
          <w:u w:val="single"/>
        </w:rPr>
        <w:t>totale medicatieoverzicht</w:t>
      </w:r>
      <w:r>
        <w:t xml:space="preserve"> en het doorgeven van wijzigingen.</w:t>
      </w:r>
    </w:p>
    <w:p w:rsidR="000D4616" w:rsidRDefault="000D4616" w:rsidP="000D4616">
      <w:pPr>
        <w:pStyle w:val="Geenafstand"/>
      </w:pPr>
    </w:p>
    <w:p w:rsidR="000D4616" w:rsidRDefault="000D4616" w:rsidP="000D4616">
      <w:pPr>
        <w:pStyle w:val="Geenafstand"/>
      </w:pPr>
      <w:r>
        <w:t>Verzorgenden zijn medeverantwoordelijk voor een fout als:</w:t>
      </w:r>
    </w:p>
    <w:p w:rsidR="000D4616" w:rsidRDefault="000D4616" w:rsidP="000D4616">
      <w:pPr>
        <w:pStyle w:val="Geenafstand"/>
        <w:numPr>
          <w:ilvl w:val="0"/>
          <w:numId w:val="3"/>
        </w:numPr>
      </w:pPr>
      <w:r>
        <w:t>Ze merken dat een arts zich vergist en ze doen er niets mee.</w:t>
      </w:r>
    </w:p>
    <w:p w:rsidR="000D4616" w:rsidRDefault="000D4616" w:rsidP="000D4616">
      <w:pPr>
        <w:pStyle w:val="Geenafstand"/>
        <w:numPr>
          <w:ilvl w:val="0"/>
          <w:numId w:val="3"/>
        </w:numPr>
      </w:pPr>
      <w:r>
        <w:t>Ze de instructies van de arts niet goed begrijpen en toch tot uitvoering overgaan.</w:t>
      </w:r>
    </w:p>
    <w:p w:rsidR="000D4616" w:rsidRDefault="000D4616" w:rsidP="000D4616">
      <w:pPr>
        <w:pStyle w:val="Geenafstand"/>
        <w:numPr>
          <w:ilvl w:val="0"/>
          <w:numId w:val="3"/>
        </w:numPr>
      </w:pPr>
      <w:r>
        <w:t>Ze signaleren dat het duidelijk slechter gaat met de cliënt en toch tot uitvoering overgaan.</w:t>
      </w:r>
    </w:p>
    <w:p w:rsidR="000D4616" w:rsidRDefault="000D4616" w:rsidP="000D4616">
      <w:pPr>
        <w:pStyle w:val="Geenafstand"/>
        <w:numPr>
          <w:ilvl w:val="0"/>
          <w:numId w:val="3"/>
        </w:numPr>
      </w:pPr>
      <w:r>
        <w:t>Ze niet doorgeven dat een cliënt slikproblemen heeft. Een oplossing hiervoor is het vermalen van medicatie, maar niet alle medicatie mag worden vermalen. In die gevallen moet de arts een alternatief voorschrijven.</w:t>
      </w:r>
    </w:p>
    <w:p w:rsidR="000D4616" w:rsidRDefault="000D4616" w:rsidP="000D4616">
      <w:pPr>
        <w:pStyle w:val="Geenafstand"/>
      </w:pPr>
    </w:p>
    <w:p w:rsidR="000D4616" w:rsidRDefault="000D4616" w:rsidP="000D4616">
      <w:pPr>
        <w:pStyle w:val="Geenafstand"/>
      </w:pPr>
    </w:p>
    <w:p w:rsidR="000D4616" w:rsidRPr="00A63645" w:rsidRDefault="000D4616" w:rsidP="000D4616">
      <w:pPr>
        <w:pStyle w:val="Geenafstand"/>
        <w:rPr>
          <w:b/>
          <w:sz w:val="28"/>
          <w:szCs w:val="28"/>
        </w:rPr>
      </w:pPr>
      <w:r w:rsidRPr="00A63645">
        <w:rPr>
          <w:b/>
          <w:sz w:val="28"/>
          <w:szCs w:val="28"/>
        </w:rPr>
        <w:t xml:space="preserve">Stap 2: </w:t>
      </w:r>
      <w:r w:rsidRPr="007610C0">
        <w:rPr>
          <w:b/>
          <w:sz w:val="28"/>
          <w:szCs w:val="28"/>
        </w:rPr>
        <w:t>Klaarmaken en af</w:t>
      </w:r>
      <w:r>
        <w:rPr>
          <w:b/>
          <w:sz w:val="28"/>
          <w:szCs w:val="28"/>
        </w:rPr>
        <w:t>leveren medicatie door apotheek.</w:t>
      </w:r>
    </w:p>
    <w:p w:rsidR="000D4616" w:rsidRDefault="000D4616" w:rsidP="000D4616">
      <w:pPr>
        <w:pStyle w:val="Geenafstand"/>
        <w:rPr>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0D4616" w:rsidTr="00944356">
        <w:tc>
          <w:tcPr>
            <w:tcW w:w="4606" w:type="dxa"/>
          </w:tcPr>
          <w:p w:rsidR="000D4616" w:rsidRDefault="000D4616" w:rsidP="00944356">
            <w:pPr>
              <w:pStyle w:val="Geenafstand"/>
              <w:jc w:val="center"/>
              <w:rPr>
                <w:b/>
              </w:rPr>
            </w:pPr>
            <w:r>
              <w:rPr>
                <w:noProof/>
                <w:color w:val="0000FF"/>
                <w:lang w:eastAsia="nl-NL"/>
              </w:rPr>
              <w:drawing>
                <wp:inline distT="0" distB="0" distL="0" distR="0" wp14:anchorId="4F658425" wp14:editId="048B5BD5">
                  <wp:extent cx="1820174" cy="1314481"/>
                  <wp:effectExtent l="0" t="0" r="8890" b="0"/>
                  <wp:docPr id="9" name="Afbeelding 9" descr="http://www.apotheek.nl/Images/logo.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potheek.nl/Images/logo.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963" cy="1314329"/>
                          </a:xfrm>
                          <a:prstGeom prst="rect">
                            <a:avLst/>
                          </a:prstGeom>
                          <a:noFill/>
                          <a:ln>
                            <a:noFill/>
                          </a:ln>
                        </pic:spPr>
                      </pic:pic>
                    </a:graphicData>
                  </a:graphic>
                </wp:inline>
              </w:drawing>
            </w:r>
          </w:p>
          <w:p w:rsidR="000D4616" w:rsidRDefault="000D4616" w:rsidP="00944356">
            <w:pPr>
              <w:pStyle w:val="Geenafstand"/>
              <w:rPr>
                <w:b/>
              </w:rPr>
            </w:pPr>
          </w:p>
          <w:p w:rsidR="000D4616" w:rsidRDefault="000D4616" w:rsidP="00944356">
            <w:pPr>
              <w:pStyle w:val="Geenafstand"/>
              <w:rPr>
                <w:b/>
              </w:rPr>
            </w:pPr>
          </w:p>
        </w:tc>
        <w:tc>
          <w:tcPr>
            <w:tcW w:w="4606" w:type="dxa"/>
          </w:tcPr>
          <w:p w:rsidR="000D4616" w:rsidRDefault="000D4616" w:rsidP="00944356">
            <w:pPr>
              <w:pStyle w:val="Geenafstand"/>
              <w:rPr>
                <w:b/>
              </w:rPr>
            </w:pPr>
          </w:p>
          <w:p w:rsidR="000D4616" w:rsidRDefault="000D4616" w:rsidP="00944356">
            <w:pPr>
              <w:pStyle w:val="Geenafstand"/>
              <w:jc w:val="center"/>
              <w:rPr>
                <w:b/>
              </w:rPr>
            </w:pPr>
            <w:r>
              <w:rPr>
                <w:noProof/>
                <w:color w:val="0000FF"/>
                <w:lang w:eastAsia="nl-NL"/>
              </w:rPr>
              <w:drawing>
                <wp:inline distT="0" distB="0" distL="0" distR="0" wp14:anchorId="6ABCA93D" wp14:editId="62B57F9F">
                  <wp:extent cx="2096135" cy="1294130"/>
                  <wp:effectExtent l="0" t="0" r="0" b="1270"/>
                  <wp:docPr id="10" name="Afbeelding 10" descr="https://upload.wikimedia.org/wikipedia/commons/thumb/6/65/12-08-18-tilidin-retard.jpg/220px-12-08-18-tilidin-retard.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6/65/12-08-18-tilidin-retard.jpg/220px-12-08-18-tilidin-retard.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6135" cy="1294130"/>
                          </a:xfrm>
                          <a:prstGeom prst="rect">
                            <a:avLst/>
                          </a:prstGeom>
                          <a:noFill/>
                          <a:ln>
                            <a:noFill/>
                          </a:ln>
                        </pic:spPr>
                      </pic:pic>
                    </a:graphicData>
                  </a:graphic>
                </wp:inline>
              </w:drawing>
            </w:r>
          </w:p>
        </w:tc>
      </w:tr>
    </w:tbl>
    <w:p w:rsidR="000D4616" w:rsidRPr="00364B88" w:rsidRDefault="000D4616" w:rsidP="000D4616">
      <w:pPr>
        <w:pStyle w:val="Geenafstand"/>
        <w:rPr>
          <w:b/>
        </w:rPr>
      </w:pPr>
    </w:p>
    <w:p w:rsidR="000D4616" w:rsidRDefault="000D4616" w:rsidP="000D4616">
      <w:pPr>
        <w:pStyle w:val="Geenafstand"/>
        <w:rPr>
          <w:u w:val="single"/>
        </w:rPr>
      </w:pPr>
    </w:p>
    <w:p w:rsidR="000D4616" w:rsidRPr="008C5802" w:rsidRDefault="000D4616" w:rsidP="000D4616">
      <w:pPr>
        <w:pStyle w:val="Geenafstand"/>
        <w:rPr>
          <w:u w:val="single"/>
        </w:rPr>
      </w:pPr>
      <w:r w:rsidRPr="00FF3AEF">
        <w:rPr>
          <w:u w:val="single"/>
        </w:rPr>
        <w:t xml:space="preserve">De apotheker </w:t>
      </w:r>
      <w:r>
        <w:rPr>
          <w:u w:val="single"/>
        </w:rPr>
        <w:t xml:space="preserve">of apotheekhoudend huisarts </w:t>
      </w:r>
      <w:r w:rsidRPr="00FF3AEF">
        <w:rPr>
          <w:u w:val="single"/>
        </w:rPr>
        <w:t>is verantwoordelijk</w:t>
      </w:r>
      <w:r>
        <w:t xml:space="preserve"> dat de medicijnen in een gebruiksvriendelijke verpakking worden afgeleverd. Verzorgenden moeten kunnen zien en controleren wat ze aan de cliënten geven. Daarnaast is hij verantwoordelijk voor het leveren van </w:t>
      </w:r>
      <w:r>
        <w:rPr>
          <w:u w:val="single"/>
        </w:rPr>
        <w:t>actueel medicatieoverzicht, een aftekenlijst en actuele bijsluiters.</w:t>
      </w:r>
    </w:p>
    <w:p w:rsidR="000D4616" w:rsidRDefault="000D4616" w:rsidP="000D4616">
      <w:pPr>
        <w:pStyle w:val="Geenafstand"/>
      </w:pPr>
    </w:p>
    <w:p w:rsidR="000D4616" w:rsidRDefault="000D4616" w:rsidP="000D4616">
      <w:pPr>
        <w:rPr>
          <w:i/>
        </w:rPr>
      </w:pPr>
    </w:p>
    <w:p w:rsidR="000D4616" w:rsidRDefault="000D4616" w:rsidP="000D4616">
      <w:pPr>
        <w:rPr>
          <w:b/>
        </w:rPr>
      </w:pPr>
      <w:r>
        <w:rPr>
          <w:b/>
        </w:rPr>
        <w:br w:type="page"/>
      </w:r>
    </w:p>
    <w:p w:rsidR="000D4616" w:rsidRPr="008C5802" w:rsidRDefault="000D4616" w:rsidP="000D4616">
      <w:pPr>
        <w:rPr>
          <w:b/>
          <w:sz w:val="24"/>
          <w:szCs w:val="24"/>
        </w:rPr>
      </w:pPr>
      <w:r w:rsidRPr="008C5802">
        <w:rPr>
          <w:b/>
          <w:sz w:val="24"/>
          <w:szCs w:val="24"/>
        </w:rPr>
        <w:lastRenderedPageBreak/>
        <w:t>Het Medicatieoverzicht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0D4616" w:rsidTr="00944356">
        <w:tc>
          <w:tcPr>
            <w:tcW w:w="4606" w:type="dxa"/>
          </w:tcPr>
          <w:p w:rsidR="000D4616" w:rsidRDefault="000D4616" w:rsidP="00944356">
            <w:pPr>
              <w:rPr>
                <w:b/>
                <w:sz w:val="28"/>
                <w:szCs w:val="28"/>
              </w:rPr>
            </w:pPr>
          </w:p>
          <w:p w:rsidR="000D4616" w:rsidRDefault="000D4616" w:rsidP="00944356">
            <w:pPr>
              <w:jc w:val="center"/>
              <w:rPr>
                <w:b/>
                <w:sz w:val="28"/>
                <w:szCs w:val="28"/>
              </w:rPr>
            </w:pPr>
            <w:r>
              <w:rPr>
                <w:noProof/>
                <w:color w:val="0000FF"/>
                <w:lang w:eastAsia="nl-NL"/>
              </w:rPr>
              <w:drawing>
                <wp:inline distT="0" distB="0" distL="0" distR="0" wp14:anchorId="0FF4FC9D" wp14:editId="448BB9EC">
                  <wp:extent cx="1067950" cy="1509622"/>
                  <wp:effectExtent l="0" t="0" r="0" b="0"/>
                  <wp:docPr id="11" name="Afbeelding 11" descr="http://cms1.proximedia.com/files/30821/MediaArchive/medicatie%20overzicht.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ms1.proximedia.com/files/30821/MediaArchive/medicatie%20overzicht.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9738" cy="1512149"/>
                          </a:xfrm>
                          <a:prstGeom prst="rect">
                            <a:avLst/>
                          </a:prstGeom>
                          <a:noFill/>
                          <a:ln>
                            <a:noFill/>
                          </a:ln>
                        </pic:spPr>
                      </pic:pic>
                    </a:graphicData>
                  </a:graphic>
                </wp:inline>
              </w:drawing>
            </w:r>
          </w:p>
          <w:p w:rsidR="000D4616" w:rsidRDefault="000D4616" w:rsidP="00944356">
            <w:pPr>
              <w:rPr>
                <w:b/>
                <w:sz w:val="28"/>
                <w:szCs w:val="28"/>
              </w:rPr>
            </w:pPr>
          </w:p>
        </w:tc>
        <w:tc>
          <w:tcPr>
            <w:tcW w:w="4606" w:type="dxa"/>
          </w:tcPr>
          <w:p w:rsidR="000D4616" w:rsidRDefault="000D4616" w:rsidP="00944356">
            <w:pPr>
              <w:rPr>
                <w:b/>
                <w:sz w:val="28"/>
                <w:szCs w:val="28"/>
              </w:rPr>
            </w:pPr>
          </w:p>
          <w:p w:rsidR="000D4616" w:rsidRDefault="000D4616" w:rsidP="00944356">
            <w:pPr>
              <w:jc w:val="center"/>
              <w:rPr>
                <w:b/>
                <w:sz w:val="28"/>
                <w:szCs w:val="28"/>
              </w:rPr>
            </w:pPr>
          </w:p>
          <w:p w:rsidR="000D4616" w:rsidRDefault="000D4616" w:rsidP="00944356">
            <w:pPr>
              <w:jc w:val="center"/>
              <w:rPr>
                <w:b/>
                <w:sz w:val="28"/>
                <w:szCs w:val="28"/>
              </w:rPr>
            </w:pPr>
            <w:r>
              <w:rPr>
                <w:rFonts w:ascii="Arial" w:hAnsi="Arial" w:cs="Arial"/>
                <w:noProof/>
                <w:color w:val="0F2D54"/>
                <w:sz w:val="18"/>
                <w:szCs w:val="18"/>
                <w:lang w:eastAsia="nl-NL"/>
              </w:rPr>
              <w:drawing>
                <wp:inline distT="0" distB="0" distL="0" distR="0" wp14:anchorId="25790814" wp14:editId="2F37A0F6">
                  <wp:extent cx="1854835" cy="621030"/>
                  <wp:effectExtent l="0" t="0" r="0" b="7620"/>
                  <wp:docPr id="21" name="Afbeelding 21" descr="ikgeeftoestemming.nl">
                    <a:hlinkClick xmlns:a="http://schemas.openxmlformats.org/drawingml/2006/main" r:id="rId19" tooltip="&quot;Link naar https://www.ikgeeftoestemming.n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kgeeftoestemming.nl">
                            <a:hlinkClick r:id="rId19" tooltip="&quot;Link naar https://www.ikgeeftoestemming.nl/&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4835" cy="621030"/>
                          </a:xfrm>
                          <a:prstGeom prst="rect">
                            <a:avLst/>
                          </a:prstGeom>
                          <a:noFill/>
                          <a:ln>
                            <a:noFill/>
                          </a:ln>
                        </pic:spPr>
                      </pic:pic>
                    </a:graphicData>
                  </a:graphic>
                </wp:inline>
              </w:drawing>
            </w:r>
          </w:p>
          <w:p w:rsidR="000D4616" w:rsidRDefault="000D4616" w:rsidP="00944356">
            <w:pPr>
              <w:rPr>
                <w:b/>
                <w:sz w:val="28"/>
                <w:szCs w:val="28"/>
              </w:rPr>
            </w:pPr>
          </w:p>
        </w:tc>
      </w:tr>
    </w:tbl>
    <w:p w:rsidR="000D4616" w:rsidRDefault="000D4616" w:rsidP="000D4616">
      <w:pPr>
        <w:pStyle w:val="Lijstalinea"/>
        <w:numPr>
          <w:ilvl w:val="0"/>
          <w:numId w:val="21"/>
        </w:numPr>
        <w:rPr>
          <w:b/>
          <w:i/>
          <w:color w:val="7030A0"/>
        </w:rPr>
      </w:pPr>
      <w:r>
        <w:rPr>
          <w:b/>
          <w:i/>
          <w:color w:val="7030A0"/>
        </w:rPr>
        <w:t xml:space="preserve">Voorbeeld: </w:t>
      </w:r>
      <w:r w:rsidRPr="00917C81">
        <w:rPr>
          <w:b/>
          <w:i/>
          <w:color w:val="7030A0"/>
        </w:rPr>
        <w:t>Patiëntenkaart Actueel medicatieoverzicht</w:t>
      </w:r>
    </w:p>
    <w:p w:rsidR="000D4616" w:rsidRPr="008C5802" w:rsidRDefault="000D4616" w:rsidP="000D4616">
      <w:pPr>
        <w:autoSpaceDE w:val="0"/>
        <w:autoSpaceDN w:val="0"/>
        <w:adjustRightInd w:val="0"/>
        <w:spacing w:after="0" w:line="240" w:lineRule="auto"/>
        <w:ind w:left="360"/>
        <w:rPr>
          <w:rFonts w:ascii="ArialMT" w:hAnsi="ArialMT" w:cs="ArialMT"/>
          <w:sz w:val="15"/>
          <w:szCs w:val="15"/>
        </w:rPr>
      </w:pPr>
      <w:r w:rsidRPr="008C5802">
        <w:rPr>
          <w:rFonts w:ascii="ArialMT" w:hAnsi="ArialMT" w:cs="ArialMT"/>
          <w:sz w:val="15"/>
          <w:szCs w:val="15"/>
        </w:rPr>
        <w:t>Een initiatief van de Nederlandse Patiënten Consumenten Federatie (NPCF)</w:t>
      </w:r>
    </w:p>
    <w:p w:rsidR="000D4616" w:rsidRPr="008C5802" w:rsidRDefault="000D4616" w:rsidP="000D4616">
      <w:pPr>
        <w:autoSpaceDE w:val="0"/>
        <w:autoSpaceDN w:val="0"/>
        <w:adjustRightInd w:val="0"/>
        <w:spacing w:after="0" w:line="240" w:lineRule="auto"/>
        <w:ind w:left="360"/>
        <w:rPr>
          <w:rFonts w:ascii="ArialMT" w:hAnsi="ArialMT" w:cs="ArialMT"/>
          <w:sz w:val="16"/>
          <w:szCs w:val="16"/>
        </w:rPr>
      </w:pPr>
      <w:r w:rsidRPr="008C5802">
        <w:rPr>
          <w:rFonts w:ascii="ArialMT" w:hAnsi="ArialMT" w:cs="ArialMT"/>
          <w:sz w:val="15"/>
          <w:szCs w:val="15"/>
        </w:rPr>
        <w:t xml:space="preserve">Deze patiëntveiligheidskaart is gemaakt op </w:t>
      </w:r>
      <w:hyperlink r:id="rId21" w:history="1">
        <w:r w:rsidRPr="008C5802">
          <w:rPr>
            <w:rStyle w:val="Hyperlink"/>
            <w:sz w:val="16"/>
            <w:szCs w:val="16"/>
          </w:rPr>
          <w:t>www.m</w:t>
        </w:r>
        <w:r w:rsidRPr="008C5802">
          <w:rPr>
            <w:rStyle w:val="Hyperlink"/>
            <w:sz w:val="16"/>
            <w:szCs w:val="16"/>
          </w:rPr>
          <w:t>i</w:t>
        </w:r>
        <w:r w:rsidRPr="008C5802">
          <w:rPr>
            <w:rStyle w:val="Hyperlink"/>
            <w:sz w:val="16"/>
            <w:szCs w:val="16"/>
          </w:rPr>
          <w:t>jnzorgveilig.nl</w:t>
        </w:r>
      </w:hyperlink>
    </w:p>
    <w:p w:rsidR="000D4616" w:rsidRDefault="000D4616" w:rsidP="000D4616">
      <w:pPr>
        <w:autoSpaceDE w:val="0"/>
        <w:autoSpaceDN w:val="0"/>
        <w:adjustRightInd w:val="0"/>
        <w:spacing w:after="0" w:line="240" w:lineRule="auto"/>
        <w:ind w:left="360"/>
      </w:pPr>
    </w:p>
    <w:p w:rsidR="000D4616" w:rsidRPr="008C5802" w:rsidRDefault="000D4616" w:rsidP="000D4616">
      <w:pPr>
        <w:autoSpaceDE w:val="0"/>
        <w:autoSpaceDN w:val="0"/>
        <w:adjustRightInd w:val="0"/>
        <w:spacing w:after="0" w:line="240" w:lineRule="auto"/>
        <w:ind w:left="360"/>
        <w:rPr>
          <w:rFonts w:ascii="ArialMT" w:hAnsi="ArialMT" w:cs="ArialMT"/>
          <w:sz w:val="15"/>
          <w:szCs w:val="15"/>
        </w:rPr>
      </w:pPr>
    </w:p>
    <w:tbl>
      <w:tblPr>
        <w:tblStyle w:val="Tabelraster"/>
        <w:tblW w:w="0" w:type="auto"/>
        <w:tblLook w:val="04A0" w:firstRow="1" w:lastRow="0" w:firstColumn="1" w:lastColumn="0" w:noHBand="0" w:noVBand="1"/>
      </w:tblPr>
      <w:tblGrid>
        <w:gridCol w:w="4606"/>
        <w:gridCol w:w="4606"/>
      </w:tblGrid>
      <w:tr w:rsidR="000D4616" w:rsidTr="00944356">
        <w:tc>
          <w:tcPr>
            <w:tcW w:w="4606" w:type="dxa"/>
          </w:tcPr>
          <w:p w:rsidR="000D4616" w:rsidRDefault="000D4616" w:rsidP="00944356">
            <w:pPr>
              <w:jc w:val="center"/>
              <w:rPr>
                <w:b/>
              </w:rPr>
            </w:pPr>
            <w:r>
              <w:rPr>
                <w:b/>
                <w:noProof/>
                <w:lang w:eastAsia="nl-NL"/>
              </w:rPr>
              <w:drawing>
                <wp:inline distT="0" distB="0" distL="0" distR="0" wp14:anchorId="6312FEE8" wp14:editId="6AC9F846">
                  <wp:extent cx="1393460" cy="1333769"/>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3943" cy="1334232"/>
                          </a:xfrm>
                          <a:prstGeom prst="rect">
                            <a:avLst/>
                          </a:prstGeom>
                          <a:noFill/>
                          <a:ln>
                            <a:noFill/>
                          </a:ln>
                        </pic:spPr>
                      </pic:pic>
                    </a:graphicData>
                  </a:graphic>
                </wp:inline>
              </w:drawing>
            </w:r>
          </w:p>
          <w:p w:rsidR="000D4616" w:rsidRDefault="000D4616" w:rsidP="00944356">
            <w:pPr>
              <w:jc w:val="center"/>
              <w:rPr>
                <w:b/>
              </w:rPr>
            </w:pPr>
          </w:p>
        </w:tc>
        <w:tc>
          <w:tcPr>
            <w:tcW w:w="4606" w:type="dxa"/>
          </w:tcPr>
          <w:p w:rsidR="000D4616" w:rsidRPr="003808CB" w:rsidRDefault="000D4616" w:rsidP="003808CB">
            <w:pPr>
              <w:pStyle w:val="Geenafstand"/>
              <w:rPr>
                <w:b/>
              </w:rPr>
            </w:pPr>
            <w:r w:rsidRPr="003808CB">
              <w:rPr>
                <w:b/>
              </w:rPr>
              <w:t>Weet welke medicijnen u slikt en vertel</w:t>
            </w:r>
          </w:p>
          <w:p w:rsidR="000D4616" w:rsidRPr="003808CB" w:rsidRDefault="000D4616" w:rsidP="003808CB">
            <w:pPr>
              <w:pStyle w:val="Geenafstand"/>
              <w:rPr>
                <w:b/>
              </w:rPr>
            </w:pPr>
            <w:r w:rsidRPr="003808CB">
              <w:rPr>
                <w:b/>
              </w:rPr>
              <w:t>dit uw apotheker</w:t>
            </w:r>
            <w:r w:rsidR="003808CB" w:rsidRPr="003808CB">
              <w:rPr>
                <w:b/>
              </w:rPr>
              <w:t>.</w:t>
            </w:r>
          </w:p>
          <w:p w:rsidR="000D4616" w:rsidRPr="000D4616" w:rsidRDefault="000D4616" w:rsidP="003808CB">
            <w:pPr>
              <w:pStyle w:val="Geenafstand"/>
            </w:pPr>
            <w:r w:rsidRPr="000D4616">
              <w:t>Vertel uw apotheker en behandelaar welke</w:t>
            </w:r>
            <w:r w:rsidR="003808CB">
              <w:t xml:space="preserve"> </w:t>
            </w:r>
            <w:r w:rsidRPr="000D4616">
              <w:t>medicijnen u, met of zonder recept, gebruikt.</w:t>
            </w:r>
          </w:p>
          <w:p w:rsidR="000D4616" w:rsidRPr="000D4616" w:rsidRDefault="000D4616" w:rsidP="003808CB">
            <w:pPr>
              <w:pStyle w:val="Geenafstand"/>
            </w:pPr>
            <w:r w:rsidRPr="000D4616">
              <w:t xml:space="preserve">Denk hierbij aan: Ibuprofen, </w:t>
            </w:r>
            <w:proofErr w:type="spellStart"/>
            <w:r w:rsidRPr="000D4616">
              <w:t>Miconazolcrèmes</w:t>
            </w:r>
            <w:proofErr w:type="spellEnd"/>
            <w:r w:rsidRPr="000D4616">
              <w:t>,</w:t>
            </w:r>
          </w:p>
          <w:p w:rsidR="000D4616" w:rsidRPr="000D4616" w:rsidRDefault="000D4616" w:rsidP="003808CB">
            <w:pPr>
              <w:pStyle w:val="Geenafstand"/>
            </w:pPr>
            <w:r w:rsidRPr="000D4616">
              <w:t xml:space="preserve">St. Janskruid. Laat deze medicijnen door </w:t>
            </w:r>
            <w:proofErr w:type="gramStart"/>
            <w:r w:rsidRPr="000D4616">
              <w:t>uw</w:t>
            </w:r>
            <w:proofErr w:type="gramEnd"/>
          </w:p>
          <w:p w:rsidR="000D4616" w:rsidRPr="000D4616" w:rsidRDefault="000D4616" w:rsidP="003808CB">
            <w:pPr>
              <w:pStyle w:val="Geenafstand"/>
            </w:pPr>
            <w:r w:rsidRPr="000D4616">
              <w:t>apotheker op uw medicatieoverzicht zetten.</w:t>
            </w:r>
          </w:p>
          <w:p w:rsidR="000D4616" w:rsidRPr="000D4616" w:rsidRDefault="000D4616" w:rsidP="003808CB">
            <w:pPr>
              <w:pStyle w:val="Geenafstand"/>
            </w:pPr>
            <w:r w:rsidRPr="000D4616">
              <w:t>Meld ook allergieën of bijwerkingen van eerder gebruikte medicijnen</w:t>
            </w:r>
          </w:p>
        </w:tc>
      </w:tr>
      <w:tr w:rsidR="000D4616" w:rsidTr="00944356">
        <w:tc>
          <w:tcPr>
            <w:tcW w:w="4606" w:type="dxa"/>
          </w:tcPr>
          <w:p w:rsidR="000D4616" w:rsidRDefault="000D4616" w:rsidP="00944356">
            <w:pPr>
              <w:jc w:val="center"/>
              <w:rPr>
                <w:noProof/>
                <w:color w:val="0000FF"/>
                <w:lang w:eastAsia="nl-NL"/>
              </w:rPr>
            </w:pPr>
          </w:p>
          <w:p w:rsidR="000D4616" w:rsidRDefault="000D4616" w:rsidP="00944356">
            <w:pPr>
              <w:jc w:val="center"/>
              <w:rPr>
                <w:noProof/>
                <w:color w:val="0000FF"/>
                <w:lang w:eastAsia="nl-NL"/>
              </w:rPr>
            </w:pPr>
            <w:r>
              <w:rPr>
                <w:b/>
                <w:noProof/>
                <w:lang w:eastAsia="nl-NL"/>
              </w:rPr>
              <w:drawing>
                <wp:inline distT="0" distB="0" distL="0" distR="0" wp14:anchorId="2566D118" wp14:editId="74705703">
                  <wp:extent cx="1378910" cy="1319842"/>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9506" cy="1320413"/>
                          </a:xfrm>
                          <a:prstGeom prst="rect">
                            <a:avLst/>
                          </a:prstGeom>
                          <a:noFill/>
                          <a:ln>
                            <a:noFill/>
                          </a:ln>
                        </pic:spPr>
                      </pic:pic>
                    </a:graphicData>
                  </a:graphic>
                </wp:inline>
              </w:drawing>
            </w:r>
          </w:p>
        </w:tc>
        <w:tc>
          <w:tcPr>
            <w:tcW w:w="4606" w:type="dxa"/>
          </w:tcPr>
          <w:p w:rsidR="000D4616" w:rsidRPr="003808CB" w:rsidRDefault="000D4616" w:rsidP="003808CB">
            <w:pPr>
              <w:pStyle w:val="Geenafstand"/>
              <w:rPr>
                <w:b/>
              </w:rPr>
            </w:pPr>
            <w:r w:rsidRPr="003808CB">
              <w:rPr>
                <w:b/>
              </w:rPr>
              <w:t>Geef toestemming voor het opvragen van uw medicatieoverzicht</w:t>
            </w:r>
          </w:p>
          <w:p w:rsidR="000D4616" w:rsidRPr="000D4616" w:rsidRDefault="000D4616" w:rsidP="003808CB">
            <w:pPr>
              <w:pStyle w:val="Geenafstand"/>
            </w:pPr>
            <w:r w:rsidRPr="000D4616">
              <w:t>Al uw behandelaars moeten voor het opvragen</w:t>
            </w:r>
            <w:r>
              <w:t xml:space="preserve"> </w:t>
            </w:r>
            <w:r w:rsidRPr="000D4616">
              <w:t>van uw medische gegevens, waaronder</w:t>
            </w:r>
            <w:r>
              <w:t xml:space="preserve"> </w:t>
            </w:r>
            <w:r w:rsidRPr="000D4616">
              <w:t>medicijngebruik, uw toestemming hebben. Pas</w:t>
            </w:r>
            <w:r>
              <w:t xml:space="preserve"> </w:t>
            </w:r>
            <w:r w:rsidRPr="000D4616">
              <w:t>als ze weten welke medicijnen u gebruikt,</w:t>
            </w:r>
            <w:r>
              <w:t xml:space="preserve"> </w:t>
            </w:r>
            <w:r w:rsidRPr="000D4616">
              <w:t>kunnen ze u goed behandelen. Wilt u niet dat</w:t>
            </w:r>
            <w:r>
              <w:t xml:space="preserve"> </w:t>
            </w:r>
            <w:r w:rsidRPr="000D4616">
              <w:t>(delen van) uw medicijngegevens, opgevraagd</w:t>
            </w:r>
            <w:r>
              <w:t xml:space="preserve"> </w:t>
            </w:r>
            <w:r w:rsidRPr="000D4616">
              <w:t>kunnen worden, bespreek dit dan met uw</w:t>
            </w:r>
            <w:r>
              <w:t xml:space="preserve"> </w:t>
            </w:r>
            <w:r w:rsidRPr="000D4616">
              <w:t>apotheek of behandelaar.</w:t>
            </w:r>
          </w:p>
        </w:tc>
      </w:tr>
    </w:tbl>
    <w:p w:rsidR="000D4616" w:rsidRDefault="000D4616" w:rsidP="000D4616">
      <w:pPr>
        <w:rPr>
          <w:b/>
        </w:rPr>
      </w:pPr>
      <w:r>
        <w:rPr>
          <w:b/>
        </w:rPr>
        <w:br w:type="page"/>
      </w:r>
    </w:p>
    <w:p w:rsidR="000D4616" w:rsidRDefault="000D4616" w:rsidP="000D4616">
      <w:pPr>
        <w:pStyle w:val="Geenafstand"/>
        <w:rPr>
          <w:b/>
          <w:sz w:val="28"/>
          <w:szCs w:val="28"/>
        </w:rPr>
      </w:pPr>
      <w:r w:rsidRPr="00BD5EDA">
        <w:rPr>
          <w:b/>
          <w:sz w:val="28"/>
          <w:szCs w:val="28"/>
        </w:rPr>
        <w:lastRenderedPageBreak/>
        <w:t xml:space="preserve">Stap 3: </w:t>
      </w:r>
      <w:r w:rsidRPr="008C5802">
        <w:rPr>
          <w:b/>
          <w:sz w:val="28"/>
          <w:szCs w:val="28"/>
        </w:rPr>
        <w:t>Afspraken maken met de cliënt over welke ondersteuning nodig is bij medicatiegebruik</w:t>
      </w:r>
    </w:p>
    <w:p w:rsidR="000D4616" w:rsidRPr="00BD5EDA" w:rsidRDefault="000D4616" w:rsidP="000D4616">
      <w:pPr>
        <w:pStyle w:val="Geenafstand"/>
        <w:rPr>
          <w:b/>
          <w:sz w:val="28"/>
          <w:szCs w:val="28"/>
        </w:rPr>
      </w:pPr>
    </w:p>
    <w:p w:rsidR="000D4616" w:rsidRDefault="000D4616" w:rsidP="000D4616">
      <w:pPr>
        <w:pStyle w:val="Geenafstand"/>
      </w:pPr>
      <w:r>
        <w:t xml:space="preserve"> </w:t>
      </w:r>
      <w:r>
        <w:rPr>
          <w:noProof/>
          <w:color w:val="0000FF"/>
          <w:lang w:eastAsia="nl-NL"/>
        </w:rPr>
        <w:drawing>
          <wp:inline distT="0" distB="0" distL="0" distR="0" wp14:anchorId="474D3FA8" wp14:editId="798FD7E2">
            <wp:extent cx="1797050" cy="820574"/>
            <wp:effectExtent l="0" t="0" r="0" b="0"/>
            <wp:docPr id="16" name="Afbeelding 16" descr="http://thuiszorg-gids.nl/pictures/scroller_5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iszorg-gids.nl/pictures/scroller_52.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3430" cy="823487"/>
                    </a:xfrm>
                    <a:prstGeom prst="rect">
                      <a:avLst/>
                    </a:prstGeom>
                    <a:noFill/>
                    <a:ln>
                      <a:noFill/>
                    </a:ln>
                  </pic:spPr>
                </pic:pic>
              </a:graphicData>
            </a:graphic>
          </wp:inline>
        </w:drawing>
      </w:r>
    </w:p>
    <w:p w:rsidR="000D4616" w:rsidRDefault="000D4616" w:rsidP="000D4616">
      <w:pPr>
        <w:pStyle w:val="Geenafstand"/>
      </w:pPr>
    </w:p>
    <w:p w:rsidR="000D4616" w:rsidRDefault="000D4616" w:rsidP="000D4616">
      <w:pPr>
        <w:pStyle w:val="Geenafstand"/>
      </w:pPr>
      <w:r>
        <w:t xml:space="preserve">Bij de start van de zorgverlening én periodiek checkt de verzorgende of de cliënt zelf in staat is zijn medicatie te beheren en in te nemen. Hierbij kan de BEM-lijst (Beheer Eigen Medicatie: zie Kennisbundel Medicatieveiligheid, hoofdstuk Aan de slag) gebruikt worden. </w:t>
      </w:r>
    </w:p>
    <w:p w:rsidR="000D4616" w:rsidRDefault="000D4616" w:rsidP="000D4616">
      <w:pPr>
        <w:pStyle w:val="Geenafstand"/>
      </w:pPr>
      <w:r>
        <w:t>De verzorgende bespreekt met de cliënt wat hij wel en niet zelf kan, maar let ook goed op: slingeren er medicijnen rond, kan de cliënt de verpakking openen, neemt hij zijn medicijnen op tijd in?</w:t>
      </w:r>
    </w:p>
    <w:p w:rsidR="000D4616" w:rsidRDefault="000D4616" w:rsidP="000D4616">
      <w:pPr>
        <w:pStyle w:val="Geenafstand"/>
      </w:pPr>
      <w:r>
        <w:t xml:space="preserve">De afspraken worden in het </w:t>
      </w:r>
      <w:r w:rsidRPr="00FA2C0E">
        <w:rPr>
          <w:u w:val="single"/>
        </w:rPr>
        <w:t>zorgleefplan</w:t>
      </w:r>
      <w:r>
        <w:t xml:space="preserve"> vastgelegd</w:t>
      </w:r>
      <w:r w:rsidRPr="00C82B22">
        <w:t>.</w:t>
      </w:r>
    </w:p>
    <w:p w:rsidR="000D4616" w:rsidRPr="00C82B22" w:rsidRDefault="000D4616" w:rsidP="000D4616">
      <w:pPr>
        <w:pStyle w:val="Geenafstand"/>
      </w:pPr>
      <w:r>
        <w:t xml:space="preserve">In principe is de cliënt zelf verantwoordelijk voor het beheer van zijn medicatie. Alleen als hij het niet zelf kan, neemt de verzorgende het over. </w:t>
      </w:r>
    </w:p>
    <w:p w:rsidR="000D4616" w:rsidRDefault="000D4616" w:rsidP="000D4616">
      <w:pPr>
        <w:pStyle w:val="Geenafstand"/>
      </w:pPr>
    </w:p>
    <w:p w:rsidR="000D4616" w:rsidRDefault="000D4616" w:rsidP="000D4616">
      <w:pPr>
        <w:pStyle w:val="Geenafstand"/>
      </w:pPr>
    </w:p>
    <w:p w:rsidR="000D4616" w:rsidRPr="00FA2C0E" w:rsidRDefault="000D4616" w:rsidP="000D4616">
      <w:pPr>
        <w:rPr>
          <w:b/>
          <w:sz w:val="24"/>
          <w:szCs w:val="24"/>
        </w:rPr>
      </w:pPr>
      <w:r w:rsidRPr="00FA2C0E">
        <w:rPr>
          <w:b/>
          <w:sz w:val="24"/>
          <w:szCs w:val="24"/>
        </w:rPr>
        <w:t>Eigen beheer</w:t>
      </w:r>
    </w:p>
    <w:p w:rsidR="000D4616" w:rsidRDefault="000D4616" w:rsidP="000D4616">
      <w:pPr>
        <w:rPr>
          <w:b/>
        </w:rPr>
      </w:pPr>
      <w:r>
        <w:rPr>
          <w:noProof/>
          <w:color w:val="0000FF"/>
          <w:lang w:eastAsia="nl-NL"/>
        </w:rPr>
        <w:drawing>
          <wp:inline distT="0" distB="0" distL="0" distR="0" wp14:anchorId="0D126D79" wp14:editId="16FE7A0D">
            <wp:extent cx="2044700" cy="1521692"/>
            <wp:effectExtent l="0" t="0" r="0" b="2540"/>
            <wp:docPr id="15" name="Afbeelding 15" descr="http://www.pw.nl/afbeeldingen/copy9_of_cartoon.jpg/image_preview">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w.nl/afbeeldingen/copy9_of_cartoon.jpg/image_preview">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6892" cy="1523323"/>
                    </a:xfrm>
                    <a:prstGeom prst="rect">
                      <a:avLst/>
                    </a:prstGeom>
                    <a:noFill/>
                    <a:ln>
                      <a:noFill/>
                    </a:ln>
                  </pic:spPr>
                </pic:pic>
              </a:graphicData>
            </a:graphic>
          </wp:inline>
        </w:drawing>
      </w:r>
    </w:p>
    <w:p w:rsidR="000D4616" w:rsidRPr="00917C81" w:rsidRDefault="000D4616" w:rsidP="000D4616">
      <w:pPr>
        <w:pStyle w:val="Geenafstand"/>
        <w:numPr>
          <w:ilvl w:val="0"/>
          <w:numId w:val="20"/>
        </w:numPr>
        <w:rPr>
          <w:b/>
          <w:i/>
        </w:rPr>
      </w:pPr>
      <w:r>
        <w:rPr>
          <w:b/>
          <w:i/>
          <w:color w:val="7030A0"/>
        </w:rPr>
        <w:t>Voorbeeld:</w:t>
      </w:r>
      <w:r w:rsidRPr="00917C81">
        <w:rPr>
          <w:b/>
          <w:i/>
          <w:color w:val="7030A0"/>
        </w:rPr>
        <w:t xml:space="preserve"> Hulpmiddel: BEM-lijst (Beoordeling eigen beheer medicatie</w:t>
      </w:r>
      <w:r w:rsidRPr="00FA2C0E">
        <w:rPr>
          <w:b/>
          <w:i/>
          <w:color w:val="7030A0"/>
        </w:rPr>
        <w:t>): zie Kennisbundel</w:t>
      </w:r>
    </w:p>
    <w:p w:rsidR="000D4616" w:rsidRDefault="000D4616" w:rsidP="000D4616">
      <w:pPr>
        <w:pStyle w:val="Geenafstand"/>
      </w:pPr>
    </w:p>
    <w:p w:rsidR="000D4616" w:rsidRPr="00FF3AEF" w:rsidRDefault="000D4616" w:rsidP="000D4616">
      <w:pPr>
        <w:pStyle w:val="Geenafstand"/>
        <w:rPr>
          <w:i/>
        </w:rPr>
      </w:pPr>
      <w:r w:rsidRPr="00FF3AEF">
        <w:rPr>
          <w:i/>
        </w:rPr>
        <w:t xml:space="preserve">Voorbeeld van </w:t>
      </w:r>
      <w:r>
        <w:rPr>
          <w:i/>
        </w:rPr>
        <w:t xml:space="preserve">indeling in </w:t>
      </w:r>
      <w:r w:rsidRPr="00FF3AEF">
        <w:rPr>
          <w:i/>
        </w:rPr>
        <w:t>categorieën:</w:t>
      </w:r>
    </w:p>
    <w:p w:rsidR="000D4616" w:rsidRDefault="000D4616" w:rsidP="000D4616">
      <w:pPr>
        <w:pStyle w:val="Geenafstand"/>
        <w:numPr>
          <w:ilvl w:val="0"/>
          <w:numId w:val="6"/>
        </w:numPr>
      </w:pPr>
      <w:r>
        <w:t>Client bestelt en beheert medicijnen zelfstandig.</w:t>
      </w:r>
    </w:p>
    <w:p w:rsidR="000D4616" w:rsidRDefault="000D4616" w:rsidP="000D4616">
      <w:pPr>
        <w:pStyle w:val="Geenafstand"/>
        <w:numPr>
          <w:ilvl w:val="0"/>
          <w:numId w:val="6"/>
        </w:numPr>
      </w:pPr>
      <w:r>
        <w:t>Hulp bij bestellen; cliënt beheert medicijnen zelfstandig.</w:t>
      </w:r>
    </w:p>
    <w:p w:rsidR="000D4616" w:rsidRDefault="000D4616" w:rsidP="000D4616">
      <w:pPr>
        <w:pStyle w:val="Geenafstand"/>
        <w:numPr>
          <w:ilvl w:val="0"/>
          <w:numId w:val="6"/>
        </w:numPr>
      </w:pPr>
      <w:r>
        <w:t xml:space="preserve">Hulp bij uitzetten in </w:t>
      </w:r>
      <w:proofErr w:type="spellStart"/>
      <w:r>
        <w:t>weekdoos</w:t>
      </w:r>
      <w:proofErr w:type="spellEnd"/>
      <w:r>
        <w:t xml:space="preserve"> (als het kan door de apotheek laten doen); verder regelt cliënt het zelf.</w:t>
      </w:r>
    </w:p>
    <w:p w:rsidR="000D4616" w:rsidRDefault="000D4616" w:rsidP="000D4616">
      <w:pPr>
        <w:pStyle w:val="Geenafstand"/>
        <w:numPr>
          <w:ilvl w:val="0"/>
          <w:numId w:val="6"/>
        </w:numPr>
      </w:pPr>
      <w:r>
        <w:t>Medicijnen worden klaargezet; cliënt pakt de medicijnen zelf.</w:t>
      </w:r>
    </w:p>
    <w:p w:rsidR="000D4616" w:rsidRDefault="000D4616" w:rsidP="000D4616">
      <w:pPr>
        <w:pStyle w:val="Geenafstand"/>
        <w:numPr>
          <w:ilvl w:val="0"/>
          <w:numId w:val="6"/>
        </w:numPr>
      </w:pPr>
      <w:r>
        <w:t>Cliënt heeft hulp nodig bij inname van medicijnen.</w:t>
      </w:r>
    </w:p>
    <w:p w:rsidR="000D4616" w:rsidRDefault="000D4616" w:rsidP="000D4616">
      <w:pPr>
        <w:pStyle w:val="Geenafstand"/>
        <w:numPr>
          <w:ilvl w:val="0"/>
          <w:numId w:val="6"/>
        </w:numPr>
      </w:pPr>
      <w:r>
        <w:t>Cliënt heeft hulp nodig bij inname, medicijndoos staat achter slot.</w:t>
      </w:r>
    </w:p>
    <w:p w:rsidR="000D4616" w:rsidRDefault="000D4616" w:rsidP="000D4616">
      <w:pPr>
        <w:pStyle w:val="Geenafstand"/>
      </w:pPr>
    </w:p>
    <w:p w:rsidR="000D4616" w:rsidRPr="008432EB" w:rsidRDefault="000D4616" w:rsidP="000D4616">
      <w:pPr>
        <w:pStyle w:val="Geenafstand"/>
        <w:rPr>
          <w:b/>
        </w:rPr>
      </w:pPr>
      <w:r w:rsidRPr="008432EB">
        <w:rPr>
          <w:b/>
          <w:sz w:val="28"/>
          <w:szCs w:val="28"/>
        </w:rPr>
        <w:t>Tip:</w:t>
      </w:r>
      <w:r w:rsidRPr="008432EB">
        <w:rPr>
          <w:b/>
        </w:rPr>
        <w:t xml:space="preserve"> </w:t>
      </w:r>
      <w:r>
        <w:rPr>
          <w:b/>
        </w:rPr>
        <w:t>B</w:t>
      </w:r>
      <w:r w:rsidRPr="008432EB">
        <w:rPr>
          <w:b/>
        </w:rPr>
        <w:t>ewaar medicijnen van een verwarde cliënt in een beautycase met een cijferslot</w:t>
      </w:r>
      <w:r>
        <w:rPr>
          <w:b/>
        </w:rPr>
        <w:t>.</w:t>
      </w:r>
    </w:p>
    <w:p w:rsidR="000D4616" w:rsidRDefault="000D4616" w:rsidP="000D4616">
      <w:pPr>
        <w:pStyle w:val="Geenafstand"/>
        <w:jc w:val="right"/>
      </w:pPr>
      <w:r>
        <w:rPr>
          <w:noProof/>
          <w:color w:val="0000FF"/>
          <w:lang w:eastAsia="nl-NL"/>
        </w:rPr>
        <w:drawing>
          <wp:inline distT="0" distB="0" distL="0" distR="0" wp14:anchorId="77FC0B5E" wp14:editId="1B4D15F4">
            <wp:extent cx="825500" cy="825500"/>
            <wp:effectExtent l="0" t="0" r="0" b="0"/>
            <wp:docPr id="14" name="Afbeelding 14" descr="http://travelbags.xcdn.nl/RB1000,1000,255,255,255,255,0/roncato-flexi-beauty-case-grigio-detail-0/500268-62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avelbags.xcdn.nl/RB1000,1000,255,255,255,255,0/roncato-flexi-beauty-case-grigio-detail-0/500268-62_1.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4868" cy="824868"/>
                    </a:xfrm>
                    <a:prstGeom prst="rect">
                      <a:avLst/>
                    </a:prstGeom>
                    <a:noFill/>
                    <a:ln>
                      <a:noFill/>
                    </a:ln>
                  </pic:spPr>
                </pic:pic>
              </a:graphicData>
            </a:graphic>
          </wp:inline>
        </w:drawing>
      </w:r>
    </w:p>
    <w:p w:rsidR="000D4616" w:rsidRPr="00C82B22" w:rsidRDefault="000D4616" w:rsidP="000D4616">
      <w:pPr>
        <w:pStyle w:val="Geenafstand"/>
        <w:rPr>
          <w:b/>
          <w:sz w:val="28"/>
          <w:szCs w:val="28"/>
        </w:rPr>
      </w:pPr>
      <w:r w:rsidRPr="00C82B22">
        <w:rPr>
          <w:b/>
          <w:sz w:val="28"/>
          <w:szCs w:val="28"/>
        </w:rPr>
        <w:lastRenderedPageBreak/>
        <w:t xml:space="preserve">Stap 4: </w:t>
      </w:r>
      <w:r>
        <w:rPr>
          <w:b/>
          <w:sz w:val="28"/>
          <w:szCs w:val="28"/>
        </w:rPr>
        <w:t>Uitzetten medicatie</w:t>
      </w:r>
    </w:p>
    <w:p w:rsidR="000D4616" w:rsidRDefault="000D4616" w:rsidP="000D4616">
      <w:pPr>
        <w:pStyle w:val="Geenafstand"/>
      </w:pPr>
    </w:p>
    <w:p w:rsidR="000D4616" w:rsidRDefault="000D4616" w:rsidP="000D4616">
      <w:pPr>
        <w:pStyle w:val="Geenafstand"/>
      </w:pPr>
      <w:r>
        <w:t>Uitzetten van de medicijnen voor meerdere momenten op een dag of in een week.</w:t>
      </w:r>
    </w:p>
    <w:p w:rsidR="000D4616" w:rsidRDefault="000D4616" w:rsidP="000D4616">
      <w:pPr>
        <w:pStyle w:val="Geenafstand"/>
      </w:pPr>
      <w:r>
        <w:t xml:space="preserve">Over het algemeen gebeurt dit door de apotheek (Baxterrol of in </w:t>
      </w:r>
      <w:proofErr w:type="spellStart"/>
      <w:r>
        <w:t>weekdoos</w:t>
      </w:r>
      <w:proofErr w:type="spellEnd"/>
      <w:r>
        <w:t xml:space="preserve">), anders door verzorgenden in </w:t>
      </w:r>
      <w:proofErr w:type="spellStart"/>
      <w:r>
        <w:t>dagcassettes</w:t>
      </w:r>
      <w:proofErr w:type="spellEnd"/>
      <w:r>
        <w:t>, weekcassettes, medicijnbekers, medicijnkarren.</w:t>
      </w:r>
    </w:p>
    <w:p w:rsidR="000D4616" w:rsidRDefault="000D4616" w:rsidP="000D4616">
      <w:pPr>
        <w:pStyle w:val="Geenafstand"/>
      </w:pPr>
    </w:p>
    <w:p w:rsidR="000D4616" w:rsidRDefault="000D4616" w:rsidP="000D4616">
      <w:pPr>
        <w:pStyle w:val="Geenafstand"/>
        <w:numPr>
          <w:ilvl w:val="0"/>
          <w:numId w:val="5"/>
        </w:numPr>
      </w:pPr>
      <w:r>
        <w:t>Medicijnen uitzetten is een kritische en risicovolle handeling. Verzorgenden moeten deskundig en bekwaam zijn.</w:t>
      </w:r>
    </w:p>
    <w:p w:rsidR="000D4616" w:rsidRDefault="000D4616" w:rsidP="000D4616">
      <w:pPr>
        <w:pStyle w:val="Geenafstand"/>
        <w:numPr>
          <w:ilvl w:val="0"/>
          <w:numId w:val="5"/>
        </w:numPr>
      </w:pPr>
      <w:r>
        <w:t>Verzorgenden moeten gebruik maken van een actueel medicatieoverzicht van de cliënt.</w:t>
      </w:r>
    </w:p>
    <w:p w:rsidR="000D4616" w:rsidRDefault="000D4616" w:rsidP="000D4616">
      <w:pPr>
        <w:pStyle w:val="Geenafstand"/>
        <w:numPr>
          <w:ilvl w:val="0"/>
          <w:numId w:val="5"/>
        </w:numPr>
      </w:pPr>
      <w:r>
        <w:t>Verzorgenden moeten schriftelijk vastleggen wie de medicijnen heeft uitgezet.</w:t>
      </w:r>
    </w:p>
    <w:p w:rsidR="000D4616" w:rsidRDefault="000D4616" w:rsidP="000D4616">
      <w:pPr>
        <w:pStyle w:val="Geenafstand"/>
        <w:ind w:left="720"/>
      </w:pPr>
    </w:p>
    <w:p w:rsidR="000D4616" w:rsidRDefault="000D4616" w:rsidP="000D4616">
      <w:pPr>
        <w:pStyle w:val="Geenafstand"/>
        <w:ind w:left="720"/>
      </w:pPr>
    </w:p>
    <w:p w:rsidR="000D4616" w:rsidRDefault="000D4616" w:rsidP="000D4616">
      <w:pPr>
        <w:pStyle w:val="Geenafstand"/>
      </w:pPr>
      <w:r>
        <w:rPr>
          <w:noProof/>
          <w:color w:val="0000FF"/>
          <w:lang w:eastAsia="nl-NL"/>
        </w:rPr>
        <w:drawing>
          <wp:inline distT="0" distB="0" distL="0" distR="0" wp14:anchorId="5214EF96" wp14:editId="08383C04">
            <wp:extent cx="2372180" cy="1732472"/>
            <wp:effectExtent l="0" t="0" r="9525" b="1270"/>
            <wp:docPr id="17" name="Afbeelding 17" descr="http://www.medicatierolmetpico.nl/uploads/images/afbeeldingen/pic-medicatierol.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catierolmetpico.nl/uploads/images/afbeeldingen/pic-medicatierol.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2180" cy="1732472"/>
                    </a:xfrm>
                    <a:prstGeom prst="rect">
                      <a:avLst/>
                    </a:prstGeom>
                    <a:noFill/>
                    <a:ln>
                      <a:noFill/>
                    </a:ln>
                  </pic:spPr>
                </pic:pic>
              </a:graphicData>
            </a:graphic>
          </wp:inline>
        </w:drawing>
      </w:r>
    </w:p>
    <w:p w:rsidR="000D4616" w:rsidRDefault="000D4616" w:rsidP="000D4616">
      <w:pPr>
        <w:pStyle w:val="Geenafstand"/>
      </w:pPr>
    </w:p>
    <w:p w:rsidR="000D4616" w:rsidRDefault="000D4616" w:rsidP="000D4616">
      <w:pPr>
        <w:pStyle w:val="Geenafstand"/>
        <w:rPr>
          <w:b/>
        </w:rPr>
      </w:pPr>
    </w:p>
    <w:p w:rsidR="000D4616" w:rsidRDefault="000D4616" w:rsidP="000D4616">
      <w:pPr>
        <w:pStyle w:val="Geenafstand"/>
        <w:rPr>
          <w:b/>
          <w:sz w:val="28"/>
          <w:szCs w:val="28"/>
        </w:rPr>
      </w:pPr>
      <w:r>
        <w:rPr>
          <w:b/>
          <w:sz w:val="28"/>
          <w:szCs w:val="28"/>
        </w:rPr>
        <w:t xml:space="preserve">Tips voor </w:t>
      </w:r>
      <w:r w:rsidRPr="00C82B22">
        <w:rPr>
          <w:b/>
          <w:sz w:val="28"/>
          <w:szCs w:val="28"/>
        </w:rPr>
        <w:t>terugdringen van verstoringen</w:t>
      </w:r>
    </w:p>
    <w:p w:rsidR="000D4616" w:rsidRDefault="000D4616" w:rsidP="000D4616">
      <w:pPr>
        <w:pStyle w:val="Geenafstand"/>
        <w:rPr>
          <w:b/>
          <w:sz w:val="28"/>
          <w:szCs w:val="28"/>
        </w:rPr>
      </w:pPr>
    </w:p>
    <w:p w:rsidR="000D4616" w:rsidRDefault="000D4616" w:rsidP="000D4616">
      <w:pPr>
        <w:pStyle w:val="Geenafstand"/>
        <w:rPr>
          <w:b/>
          <w:sz w:val="28"/>
          <w:szCs w:val="28"/>
        </w:rPr>
      </w:pPr>
      <w:r>
        <w:rPr>
          <w:noProof/>
          <w:color w:val="0000FF"/>
          <w:lang w:eastAsia="nl-NL"/>
        </w:rPr>
        <w:drawing>
          <wp:inline distT="0" distB="0" distL="0" distR="0" wp14:anchorId="7A186A60" wp14:editId="15B5E887">
            <wp:extent cx="1193800" cy="1589218"/>
            <wp:effectExtent l="0" t="0" r="6350" b="0"/>
            <wp:docPr id="18" name="Afbeelding 18" descr="http://prosonshop.nl/upload/webshop/original/435_IMG_094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sonshop.nl/upload/webshop/original/435_IMG_0944.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7382" cy="1593987"/>
                    </a:xfrm>
                    <a:prstGeom prst="rect">
                      <a:avLst/>
                    </a:prstGeom>
                    <a:noFill/>
                    <a:ln>
                      <a:noFill/>
                    </a:ln>
                  </pic:spPr>
                </pic:pic>
              </a:graphicData>
            </a:graphic>
          </wp:inline>
        </w:drawing>
      </w:r>
    </w:p>
    <w:p w:rsidR="000D4616" w:rsidRPr="00C82B22" w:rsidRDefault="000D4616" w:rsidP="000D4616">
      <w:pPr>
        <w:pStyle w:val="Geenafstand"/>
        <w:rPr>
          <w:b/>
          <w:sz w:val="28"/>
          <w:szCs w:val="28"/>
        </w:rPr>
      </w:pPr>
    </w:p>
    <w:p w:rsidR="000D4616" w:rsidRDefault="000D4616" w:rsidP="000D4616">
      <w:pPr>
        <w:pStyle w:val="Geenafstand"/>
        <w:numPr>
          <w:ilvl w:val="0"/>
          <w:numId w:val="32"/>
        </w:numPr>
      </w:pPr>
      <w:r>
        <w:t>Zorg voor een ruimte waar je ongestoord het delen van medicatie kunnen voorbereiden.</w:t>
      </w:r>
    </w:p>
    <w:p w:rsidR="000D4616" w:rsidRDefault="000D4616" w:rsidP="000D4616">
      <w:pPr>
        <w:pStyle w:val="Geenafstand"/>
        <w:numPr>
          <w:ilvl w:val="0"/>
          <w:numId w:val="32"/>
        </w:numPr>
      </w:pPr>
      <w:r>
        <w:t>Spreek met elkaar af dat een collega niet gestoord wordt tijdens de deelronde.</w:t>
      </w:r>
    </w:p>
    <w:p w:rsidR="000D4616" w:rsidRDefault="000D4616" w:rsidP="000D4616">
      <w:pPr>
        <w:pStyle w:val="Geenafstand"/>
        <w:numPr>
          <w:ilvl w:val="0"/>
          <w:numId w:val="32"/>
        </w:numPr>
      </w:pPr>
      <w:r>
        <w:t>Draag geen pieper bij het delen.</w:t>
      </w:r>
    </w:p>
    <w:p w:rsidR="000D4616" w:rsidRDefault="000D4616" w:rsidP="000D4616">
      <w:pPr>
        <w:pStyle w:val="Geenafstand"/>
        <w:numPr>
          <w:ilvl w:val="0"/>
          <w:numId w:val="32"/>
        </w:numPr>
      </w:pPr>
      <w:r>
        <w:t>Maak afspraken met de receptie over wanneer de deelrondes zijn. Alleen voor zeer dringende telefoontjes mag degene die medicijnen deelt gestoord worden.</w:t>
      </w:r>
    </w:p>
    <w:p w:rsidR="000D4616" w:rsidRDefault="000D4616" w:rsidP="000D4616">
      <w:pPr>
        <w:pStyle w:val="Geenafstand"/>
        <w:numPr>
          <w:ilvl w:val="0"/>
          <w:numId w:val="32"/>
        </w:numPr>
      </w:pPr>
      <w:r>
        <w:t xml:space="preserve">Maak afspraken met apothekers en artsen over beltijden of bezoekjes op de afdeling. Meelopen met de arts kan niet tijdens de deelronde. </w:t>
      </w:r>
    </w:p>
    <w:p w:rsidR="000D4616" w:rsidRDefault="000D4616" w:rsidP="000D4616">
      <w:pPr>
        <w:pStyle w:val="Geenafstand"/>
        <w:numPr>
          <w:ilvl w:val="0"/>
          <w:numId w:val="32"/>
        </w:numPr>
      </w:pPr>
      <w:r>
        <w:t>Breng cliënten op de hoogte van nieuwe afspraken.</w:t>
      </w:r>
    </w:p>
    <w:p w:rsidR="000D4616" w:rsidRDefault="000D4616" w:rsidP="000D4616">
      <w:pPr>
        <w:pStyle w:val="Geenafstand"/>
        <w:numPr>
          <w:ilvl w:val="0"/>
          <w:numId w:val="32"/>
        </w:numPr>
      </w:pPr>
      <w:r>
        <w:t xml:space="preserve">Zorg voor een “niet storen” hesje (of geel schort, of vlag op medicijnkar). </w:t>
      </w:r>
    </w:p>
    <w:p w:rsidR="000D4616" w:rsidRDefault="000D4616" w:rsidP="000D4616">
      <w:pPr>
        <w:pStyle w:val="Geenafstand"/>
        <w:numPr>
          <w:ilvl w:val="0"/>
          <w:numId w:val="32"/>
        </w:numPr>
      </w:pPr>
      <w:r>
        <w:t>Maak goede afspraken over hoe om te gaan met het niet aanwezig zijn van medicatie of het achterhalen van ontbrekende gegevens.</w:t>
      </w:r>
    </w:p>
    <w:p w:rsidR="000D4616" w:rsidRDefault="000D4616" w:rsidP="000D4616">
      <w:pPr>
        <w:pStyle w:val="Geenafstand"/>
        <w:rPr>
          <w:b/>
          <w:sz w:val="28"/>
          <w:szCs w:val="28"/>
        </w:rPr>
      </w:pPr>
      <w:r w:rsidRPr="00E46CEE">
        <w:rPr>
          <w:b/>
          <w:sz w:val="28"/>
          <w:szCs w:val="28"/>
        </w:rPr>
        <w:lastRenderedPageBreak/>
        <w:t xml:space="preserve">Stap 5: </w:t>
      </w:r>
      <w:r w:rsidRPr="00FA2C0E">
        <w:rPr>
          <w:b/>
          <w:sz w:val="28"/>
          <w:szCs w:val="28"/>
        </w:rPr>
        <w:t>Aanreik</w:t>
      </w:r>
      <w:r>
        <w:rPr>
          <w:b/>
          <w:sz w:val="28"/>
          <w:szCs w:val="28"/>
        </w:rPr>
        <w:t>en medicatie</w:t>
      </w:r>
    </w:p>
    <w:p w:rsidR="000D4616" w:rsidRDefault="000D4616" w:rsidP="000D4616">
      <w:pPr>
        <w:pStyle w:val="Geenafstand"/>
        <w:rPr>
          <w:b/>
          <w:sz w:val="28"/>
          <w:szCs w:val="28"/>
        </w:rPr>
      </w:pPr>
    </w:p>
    <w:p w:rsidR="000D4616" w:rsidRPr="00E46CEE" w:rsidRDefault="000D4616" w:rsidP="000D4616">
      <w:pPr>
        <w:pStyle w:val="Geenafstand"/>
        <w:rPr>
          <w:b/>
          <w:sz w:val="28"/>
          <w:szCs w:val="28"/>
        </w:rPr>
      </w:pPr>
      <w:r>
        <w:rPr>
          <w:noProof/>
          <w:color w:val="0000FF"/>
          <w:lang w:eastAsia="nl-NL"/>
        </w:rPr>
        <w:drawing>
          <wp:inline distT="0" distB="0" distL="0" distR="0" wp14:anchorId="101A8B78" wp14:editId="656544D9">
            <wp:extent cx="3786996" cy="858700"/>
            <wp:effectExtent l="0" t="0" r="4445" b="0"/>
            <wp:docPr id="19" name="Afbeelding 19" descr="http://www.privazorgdenbosch-oss.nl/images/fotosite/38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vazorgdenbosch-oss.nl/images/fotosite/383.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7613" cy="861107"/>
                    </a:xfrm>
                    <a:prstGeom prst="rect">
                      <a:avLst/>
                    </a:prstGeom>
                    <a:noFill/>
                    <a:ln>
                      <a:noFill/>
                    </a:ln>
                  </pic:spPr>
                </pic:pic>
              </a:graphicData>
            </a:graphic>
          </wp:inline>
        </w:drawing>
      </w:r>
    </w:p>
    <w:p w:rsidR="000D4616" w:rsidRDefault="000D4616" w:rsidP="000D4616">
      <w:pPr>
        <w:pStyle w:val="Geenafstand"/>
      </w:pPr>
    </w:p>
    <w:p w:rsidR="000D4616" w:rsidRDefault="000D4616" w:rsidP="000D4616">
      <w:pPr>
        <w:pStyle w:val="Geenafstand"/>
      </w:pPr>
      <w:r>
        <w:t>Afspraken hierover worden vastgelegd in het zorgleefplan.</w:t>
      </w:r>
    </w:p>
    <w:p w:rsidR="000D4616" w:rsidRDefault="000D4616" w:rsidP="000D4616">
      <w:pPr>
        <w:pStyle w:val="Geenafstand"/>
      </w:pPr>
      <w:r>
        <w:t>De cliënt controleert soort medicijn, de dosering, tijdstip en wijze van toediening. Medicijnen worden bij voorkeur uit de originele verpakking of uit de Baxter gehaald, anders aan de hand van het medicatieoverzicht van de apotheek. Het is belangrijk dat de cliënt goed geïnformeerd is over de eigen medicatie en mogelijke (bij)werkingen.</w:t>
      </w:r>
    </w:p>
    <w:p w:rsidR="000D4616" w:rsidRDefault="000D4616" w:rsidP="000D4616">
      <w:pPr>
        <w:pStyle w:val="Geenafstand"/>
        <w:rPr>
          <w:b/>
        </w:rPr>
      </w:pPr>
    </w:p>
    <w:p w:rsidR="000D4616" w:rsidRDefault="000D4616" w:rsidP="000D4616">
      <w:pPr>
        <w:pStyle w:val="Geenafstand"/>
        <w:rPr>
          <w:b/>
          <w:sz w:val="28"/>
          <w:szCs w:val="28"/>
        </w:rPr>
      </w:pPr>
    </w:p>
    <w:p w:rsidR="000D4616" w:rsidRPr="00FA2C0E" w:rsidRDefault="000D4616" w:rsidP="000D4616">
      <w:pPr>
        <w:pStyle w:val="Geenafstand"/>
        <w:rPr>
          <w:b/>
          <w:sz w:val="24"/>
          <w:szCs w:val="24"/>
        </w:rPr>
      </w:pPr>
      <w:r w:rsidRPr="00FA2C0E">
        <w:rPr>
          <w:b/>
          <w:sz w:val="24"/>
          <w:szCs w:val="24"/>
        </w:rPr>
        <w:t>Vermalen van medicijnen</w:t>
      </w:r>
    </w:p>
    <w:p w:rsidR="000D4616" w:rsidRPr="00B63C84" w:rsidRDefault="000D4616" w:rsidP="000D4616">
      <w:pPr>
        <w:pStyle w:val="Geenafstand"/>
        <w:rPr>
          <w:b/>
          <w:sz w:val="28"/>
          <w:szCs w:val="28"/>
        </w:rPr>
      </w:pPr>
    </w:p>
    <w:p w:rsidR="000D4616" w:rsidRDefault="000D4616" w:rsidP="000D4616">
      <w:pPr>
        <w:pStyle w:val="Geenafstand"/>
      </w:pPr>
      <w:r>
        <w:rPr>
          <w:noProof/>
          <w:color w:val="0000FF"/>
          <w:lang w:eastAsia="nl-NL"/>
        </w:rPr>
        <w:drawing>
          <wp:inline distT="0" distB="0" distL="0" distR="0" wp14:anchorId="618A646C" wp14:editId="153B5C41">
            <wp:extent cx="1181100" cy="958678"/>
            <wp:effectExtent l="0" t="0" r="0" b="0"/>
            <wp:docPr id="20" name="Afbeelding 20" descr="http://www.severo.nl/images/handmatig_vermalen.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ero.nl/images/handmatig_vermalen.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5759" cy="962460"/>
                    </a:xfrm>
                    <a:prstGeom prst="rect">
                      <a:avLst/>
                    </a:prstGeom>
                    <a:noFill/>
                    <a:ln>
                      <a:noFill/>
                    </a:ln>
                  </pic:spPr>
                </pic:pic>
              </a:graphicData>
            </a:graphic>
          </wp:inline>
        </w:drawing>
      </w:r>
    </w:p>
    <w:p w:rsidR="000D4616" w:rsidRDefault="000D4616" w:rsidP="000D4616">
      <w:pPr>
        <w:pStyle w:val="Geenafstand"/>
      </w:pPr>
    </w:p>
    <w:p w:rsidR="000D4616" w:rsidRDefault="000D4616" w:rsidP="000D4616">
      <w:pPr>
        <w:pStyle w:val="Geenafstand"/>
      </w:pPr>
      <w:r>
        <w:t xml:space="preserve">Sommige cliënten kunnen niet goed slikken. Een oplossing hiervoor is het vermalen van medicatie. Maar niet alle medicatie mag (bij elkaar) vermalen worden. Verzorgenden moeten overleggen met de arts of het is toegestaan. Zo niet, dan moet hij een alternatief voorschrijven. </w:t>
      </w:r>
    </w:p>
    <w:p w:rsidR="000D4616" w:rsidRDefault="000D4616" w:rsidP="000D4616">
      <w:pPr>
        <w:pStyle w:val="Geenafstand"/>
      </w:pPr>
      <w:r>
        <w:t xml:space="preserve">(Vermalen) medicatie kan het best met een lepeltje appelmoes worden toegediend. Bij voorkeur geen zuivelproducten gebruiken in verband met mogelijke </w:t>
      </w:r>
      <w:proofErr w:type="gramStart"/>
      <w:r>
        <w:t>interactie</w:t>
      </w:r>
      <w:proofErr w:type="gramEnd"/>
      <w:r>
        <w:t>.</w:t>
      </w:r>
    </w:p>
    <w:p w:rsidR="000D4616" w:rsidRDefault="000D4616" w:rsidP="000D4616">
      <w:pPr>
        <w:pStyle w:val="Geenafstand"/>
      </w:pPr>
    </w:p>
    <w:p w:rsidR="000D4616" w:rsidRDefault="000D4616" w:rsidP="000D4616">
      <w:pPr>
        <w:pStyle w:val="Geenafstand"/>
        <w:numPr>
          <w:ilvl w:val="0"/>
          <w:numId w:val="20"/>
        </w:numPr>
        <w:rPr>
          <w:b/>
          <w:i/>
          <w:color w:val="7030A0"/>
        </w:rPr>
      </w:pPr>
      <w:r>
        <w:rPr>
          <w:b/>
          <w:i/>
          <w:color w:val="7030A0"/>
        </w:rPr>
        <w:t>Voorbeeld</w:t>
      </w:r>
      <w:r w:rsidRPr="00FE6905">
        <w:rPr>
          <w:b/>
          <w:i/>
          <w:color w:val="7030A0"/>
        </w:rPr>
        <w:t xml:space="preserve">: Zakkaartje Vermalen van medicijnen </w:t>
      </w:r>
      <w:r>
        <w:rPr>
          <w:b/>
          <w:i/>
          <w:color w:val="7030A0"/>
        </w:rPr>
        <w:t>(</w:t>
      </w:r>
      <w:hyperlink r:id="rId38" w:history="1">
        <w:r w:rsidRPr="00266840">
          <w:rPr>
            <w:rStyle w:val="Hyperlink"/>
            <w:b/>
            <w:i/>
          </w:rPr>
          <w:t>www.venvn.nl</w:t>
        </w:r>
      </w:hyperlink>
      <w:r>
        <w:rPr>
          <w:b/>
          <w:i/>
          <w:color w:val="7030A0"/>
        </w:rPr>
        <w:t>)</w:t>
      </w:r>
    </w:p>
    <w:p w:rsidR="000D4616" w:rsidRPr="00FA2C0E" w:rsidRDefault="000D4616" w:rsidP="000D4616">
      <w:pPr>
        <w:pStyle w:val="Geenafstand"/>
        <w:ind w:left="360"/>
        <w:rPr>
          <w:b/>
          <w:i/>
          <w:color w:val="7030A0"/>
        </w:rPr>
      </w:pPr>
    </w:p>
    <w:tbl>
      <w:tblPr>
        <w:tblStyle w:val="Tabelraster"/>
        <w:tblW w:w="0" w:type="auto"/>
        <w:tblLook w:val="04A0" w:firstRow="1" w:lastRow="0" w:firstColumn="1" w:lastColumn="0" w:noHBand="0" w:noVBand="1"/>
      </w:tblPr>
      <w:tblGrid>
        <w:gridCol w:w="3936"/>
        <w:gridCol w:w="5276"/>
      </w:tblGrid>
      <w:tr w:rsidR="000D4616" w:rsidTr="00944356">
        <w:tc>
          <w:tcPr>
            <w:tcW w:w="3936" w:type="dxa"/>
          </w:tcPr>
          <w:p w:rsidR="000D4616" w:rsidRPr="00CC72AC" w:rsidRDefault="000D4616" w:rsidP="00944356">
            <w:pPr>
              <w:pStyle w:val="Geenafstand"/>
              <w:jc w:val="center"/>
              <w:rPr>
                <w:b/>
              </w:rPr>
            </w:pPr>
            <w:r w:rsidRPr="00CC72AC">
              <w:rPr>
                <w:b/>
              </w:rPr>
              <w:t>Tips</w:t>
            </w:r>
          </w:p>
        </w:tc>
        <w:tc>
          <w:tcPr>
            <w:tcW w:w="5276" w:type="dxa"/>
          </w:tcPr>
          <w:p w:rsidR="000D4616" w:rsidRPr="00CC72AC" w:rsidRDefault="000D4616" w:rsidP="00944356">
            <w:pPr>
              <w:pStyle w:val="Geenafstand"/>
              <w:jc w:val="center"/>
              <w:rPr>
                <w:b/>
              </w:rPr>
            </w:pPr>
            <w:r w:rsidRPr="00CC72AC">
              <w:rPr>
                <w:b/>
              </w:rPr>
              <w:t>Toelichting</w:t>
            </w:r>
          </w:p>
        </w:tc>
      </w:tr>
      <w:tr w:rsidR="000D4616" w:rsidTr="00944356">
        <w:tc>
          <w:tcPr>
            <w:tcW w:w="3936" w:type="dxa"/>
          </w:tcPr>
          <w:p w:rsidR="000D4616" w:rsidRDefault="000D4616" w:rsidP="00944356">
            <w:pPr>
              <w:pStyle w:val="Geenafstand"/>
            </w:pPr>
            <w:r>
              <w:t>Vermalen alleen in opdracht van een arts</w:t>
            </w:r>
          </w:p>
        </w:tc>
        <w:tc>
          <w:tcPr>
            <w:tcW w:w="5276" w:type="dxa"/>
          </w:tcPr>
          <w:p w:rsidR="000D4616" w:rsidRDefault="000D4616" w:rsidP="000D4616">
            <w:pPr>
              <w:pStyle w:val="Geenafstand"/>
              <w:numPr>
                <w:ilvl w:val="0"/>
                <w:numId w:val="34"/>
              </w:numPr>
            </w:pPr>
            <w:r>
              <w:t xml:space="preserve">Tabletten en capsules kennen speciale </w:t>
            </w:r>
            <w:proofErr w:type="spellStart"/>
            <w:r>
              <w:t>buitenlaag</w:t>
            </w:r>
            <w:proofErr w:type="spellEnd"/>
            <w:r>
              <w:t xml:space="preserve"> om te voorkomen dat ze in de maag uiteenvallen of te snel worden opgenomen.</w:t>
            </w:r>
          </w:p>
          <w:p w:rsidR="000D4616" w:rsidRDefault="000D4616" w:rsidP="000D4616">
            <w:pPr>
              <w:pStyle w:val="Geenafstand"/>
              <w:numPr>
                <w:ilvl w:val="0"/>
                <w:numId w:val="34"/>
              </w:numPr>
            </w:pPr>
            <w:r>
              <w:t>Bij vermalen kan het maagklachten veroorzaken, de werking verminderen of het medicijn werkt helemaal niet.</w:t>
            </w:r>
          </w:p>
        </w:tc>
      </w:tr>
      <w:tr w:rsidR="000D4616" w:rsidTr="00944356">
        <w:tc>
          <w:tcPr>
            <w:tcW w:w="3936" w:type="dxa"/>
          </w:tcPr>
          <w:p w:rsidR="000D4616" w:rsidRDefault="000D4616" w:rsidP="00944356">
            <w:pPr>
              <w:pStyle w:val="Geenafstand"/>
            </w:pPr>
            <w:r>
              <w:t>Check ook de bijsluiter of het mag</w:t>
            </w:r>
          </w:p>
        </w:tc>
        <w:tc>
          <w:tcPr>
            <w:tcW w:w="5276" w:type="dxa"/>
          </w:tcPr>
          <w:p w:rsidR="000D4616" w:rsidRDefault="000D4616" w:rsidP="00944356">
            <w:pPr>
              <w:pStyle w:val="Geenafstand"/>
            </w:pPr>
          </w:p>
        </w:tc>
      </w:tr>
      <w:tr w:rsidR="000D4616" w:rsidTr="00944356">
        <w:tc>
          <w:tcPr>
            <w:tcW w:w="3936" w:type="dxa"/>
          </w:tcPr>
          <w:p w:rsidR="000D4616" w:rsidRDefault="000D4616" w:rsidP="00944356">
            <w:pPr>
              <w:pStyle w:val="Geenafstand"/>
            </w:pPr>
            <w:r>
              <w:t>Bij voorkeur in appelmoes geven</w:t>
            </w:r>
          </w:p>
        </w:tc>
        <w:tc>
          <w:tcPr>
            <w:tcW w:w="5276" w:type="dxa"/>
          </w:tcPr>
          <w:p w:rsidR="000D4616" w:rsidRDefault="000D4616" w:rsidP="000D4616">
            <w:pPr>
              <w:pStyle w:val="Geenafstand"/>
              <w:numPr>
                <w:ilvl w:val="0"/>
                <w:numId w:val="35"/>
              </w:numPr>
            </w:pPr>
            <w:r>
              <w:t xml:space="preserve">Geen zuivel in verband met mogelijke </w:t>
            </w:r>
            <w:proofErr w:type="gramStart"/>
            <w:r>
              <w:t>interactie</w:t>
            </w:r>
            <w:proofErr w:type="gramEnd"/>
            <w:r>
              <w:t>.</w:t>
            </w:r>
          </w:p>
          <w:p w:rsidR="000D4616" w:rsidRDefault="000D4616" w:rsidP="000D4616">
            <w:pPr>
              <w:pStyle w:val="Geenafstand"/>
              <w:numPr>
                <w:ilvl w:val="0"/>
                <w:numId w:val="35"/>
              </w:numPr>
            </w:pPr>
            <w:r>
              <w:t>Niet in grote hoeveelheden appelmoes doen. Als cliënt die niet opeet, weet je niet hoeveel medicatie is ingenomen.</w:t>
            </w:r>
          </w:p>
        </w:tc>
      </w:tr>
      <w:tr w:rsidR="000D4616" w:rsidTr="00944356">
        <w:tc>
          <w:tcPr>
            <w:tcW w:w="3936" w:type="dxa"/>
          </w:tcPr>
          <w:p w:rsidR="000D4616" w:rsidRDefault="000D4616" w:rsidP="00944356">
            <w:pPr>
              <w:pStyle w:val="Geenafstand"/>
            </w:pPr>
            <w:r>
              <w:t>Vermaal medicijnen niet samen</w:t>
            </w:r>
          </w:p>
        </w:tc>
        <w:tc>
          <w:tcPr>
            <w:tcW w:w="5276" w:type="dxa"/>
            <w:vMerge w:val="restart"/>
          </w:tcPr>
          <w:p w:rsidR="000D4616" w:rsidRDefault="000D4616" w:rsidP="00944356">
            <w:pPr>
              <w:pStyle w:val="Geenafstand"/>
            </w:pPr>
          </w:p>
          <w:p w:rsidR="000D4616" w:rsidRDefault="000D4616" w:rsidP="000D4616">
            <w:pPr>
              <w:pStyle w:val="Geenafstand"/>
              <w:numPr>
                <w:ilvl w:val="0"/>
                <w:numId w:val="36"/>
              </w:numPr>
            </w:pPr>
            <w:r>
              <w:t xml:space="preserve">Mogelijke </w:t>
            </w:r>
            <w:proofErr w:type="gramStart"/>
            <w:r>
              <w:t>interactie</w:t>
            </w:r>
            <w:proofErr w:type="gramEnd"/>
            <w:r>
              <w:t>.</w:t>
            </w:r>
          </w:p>
        </w:tc>
      </w:tr>
      <w:tr w:rsidR="000D4616" w:rsidTr="00944356">
        <w:tc>
          <w:tcPr>
            <w:tcW w:w="3936" w:type="dxa"/>
          </w:tcPr>
          <w:p w:rsidR="000D4616" w:rsidRDefault="000D4616" w:rsidP="00944356">
            <w:pPr>
              <w:pStyle w:val="Geenafstand"/>
            </w:pPr>
            <w:r>
              <w:t xml:space="preserve">Maak </w:t>
            </w:r>
            <w:proofErr w:type="gramStart"/>
            <w:r>
              <w:t>het</w:t>
            </w:r>
            <w:proofErr w:type="gramEnd"/>
            <w:r>
              <w:t xml:space="preserve"> </w:t>
            </w:r>
            <w:proofErr w:type="spellStart"/>
            <w:r>
              <w:t>cupje</w:t>
            </w:r>
            <w:proofErr w:type="spellEnd"/>
            <w:r>
              <w:t xml:space="preserve"> bij vermalen van meerdere medicijnen tussendoor schoon</w:t>
            </w:r>
          </w:p>
        </w:tc>
        <w:tc>
          <w:tcPr>
            <w:tcW w:w="5276" w:type="dxa"/>
            <w:vMerge/>
          </w:tcPr>
          <w:p w:rsidR="000D4616" w:rsidRDefault="000D4616" w:rsidP="00944356">
            <w:pPr>
              <w:pStyle w:val="Geenafstand"/>
            </w:pPr>
          </w:p>
        </w:tc>
      </w:tr>
    </w:tbl>
    <w:p w:rsidR="000D4616" w:rsidRPr="00FA2C0E" w:rsidRDefault="000D4616" w:rsidP="000D4616">
      <w:pPr>
        <w:pStyle w:val="Geenafstand"/>
        <w:rPr>
          <w:b/>
          <w:sz w:val="24"/>
          <w:szCs w:val="24"/>
        </w:rPr>
      </w:pPr>
      <w:r w:rsidRPr="00FA2C0E">
        <w:rPr>
          <w:b/>
          <w:sz w:val="24"/>
          <w:szCs w:val="24"/>
        </w:rPr>
        <w:lastRenderedPageBreak/>
        <w:t>Niet zonder toestemming</w:t>
      </w:r>
    </w:p>
    <w:p w:rsidR="000D4616" w:rsidRDefault="000D4616" w:rsidP="000D4616">
      <w:pPr>
        <w:pStyle w:val="Geenafstand"/>
      </w:pPr>
    </w:p>
    <w:p w:rsidR="000D4616" w:rsidRDefault="000D4616" w:rsidP="000D4616">
      <w:r w:rsidRPr="00FA2C0E">
        <w:t xml:space="preserve">Als een cliënt de medicijnen niet wil slikken, mag een verzorgende dit niet stiekem (bijvoorbeeld verstopt in het eten) geven. Dat mag alleen als er een noodsituatie is (volgens de Wet op de geneeskundige behandelingsovereenkomst </w:t>
      </w:r>
      <w:proofErr w:type="gramStart"/>
      <w:r w:rsidRPr="00FA2C0E">
        <w:t>(</w:t>
      </w:r>
      <w:proofErr w:type="gramEnd"/>
      <w:r w:rsidRPr="00FA2C0E">
        <w:t>WGBO)) of als de cliënt of diens wettelijk vertegenwoordiger daarvoor toestemming heeft gegeven (Wet Zorg en dwang). Overleg met de arts en regelmatige evaluatie is van belang. De toestemming moet altijd vermeld staan in het zorgleefplan.</w:t>
      </w:r>
    </w:p>
    <w:p w:rsidR="000D4616" w:rsidRDefault="000D4616" w:rsidP="000D4616"/>
    <w:p w:rsidR="000D4616" w:rsidRDefault="000D4616" w:rsidP="000D4616">
      <w:pPr>
        <w:pStyle w:val="Geenafstand"/>
        <w:rPr>
          <w:b/>
          <w:sz w:val="24"/>
          <w:szCs w:val="24"/>
        </w:rPr>
      </w:pPr>
      <w:r w:rsidRPr="00FA2C0E">
        <w:rPr>
          <w:b/>
          <w:sz w:val="24"/>
          <w:szCs w:val="24"/>
        </w:rPr>
        <w:t>Voldoende kennis over medicijnen</w:t>
      </w:r>
    </w:p>
    <w:p w:rsidR="000D4616" w:rsidRPr="00FA2C0E" w:rsidRDefault="000D4616" w:rsidP="000D4616">
      <w:pPr>
        <w:pStyle w:val="Geenafstand"/>
        <w:rPr>
          <w:b/>
          <w:sz w:val="24"/>
          <w:szCs w:val="24"/>
        </w:rPr>
      </w:pPr>
    </w:p>
    <w:p w:rsidR="000D4616" w:rsidRDefault="000D4616" w:rsidP="000D4616">
      <w:pPr>
        <w:textAlignment w:val="top"/>
        <w:rPr>
          <w:rStyle w:val="subtitle1"/>
          <w:rFonts w:cs="Arial"/>
          <w:sz w:val="28"/>
          <w:szCs w:val="28"/>
        </w:rPr>
      </w:pPr>
      <w:r w:rsidRPr="00B63C84">
        <w:rPr>
          <w:rStyle w:val="subtitle1"/>
          <w:rFonts w:cs="Arial"/>
          <w:sz w:val="28"/>
          <w:szCs w:val="28"/>
        </w:rPr>
        <w:t>Apotheek.nl</w:t>
      </w:r>
    </w:p>
    <w:p w:rsidR="000D4616" w:rsidRPr="009C2481" w:rsidRDefault="000D4616" w:rsidP="000D4616">
      <w:pPr>
        <w:textAlignment w:val="top"/>
        <w:rPr>
          <w:rStyle w:val="subtitle1"/>
          <w:rFonts w:cs="Arial"/>
        </w:rPr>
      </w:pPr>
      <w:r>
        <w:t xml:space="preserve">De verzorgende hoort de beschikking te hebben over farmacotherapeutisch kompas of </w:t>
      </w:r>
      <w:hyperlink r:id="rId39" w:history="1">
        <w:r w:rsidRPr="00AE7F63">
          <w:rPr>
            <w:rStyle w:val="Hyperlink"/>
          </w:rPr>
          <w:t>www.apotheek.nl</w:t>
        </w:r>
      </w:hyperlink>
      <w:r>
        <w:rPr>
          <w:rStyle w:val="Hyperlink"/>
        </w:rPr>
        <w:t xml:space="preserve"> of de </w:t>
      </w:r>
      <w:proofErr w:type="spellStart"/>
      <w:r>
        <w:rPr>
          <w:rStyle w:val="Hyperlink"/>
        </w:rPr>
        <w:t>app</w:t>
      </w:r>
      <w:proofErr w:type="spellEnd"/>
      <w:r>
        <w:rPr>
          <w:rStyle w:val="Hyperlink"/>
        </w:rPr>
        <w:t xml:space="preserve"> FK (Farmacotherapeutisch Kompas).</w:t>
      </w:r>
    </w:p>
    <w:p w:rsidR="000D4616" w:rsidRDefault="000D4616" w:rsidP="000D4616">
      <w:pPr>
        <w:pStyle w:val="Geenafstand"/>
        <w:numPr>
          <w:ilvl w:val="0"/>
          <w:numId w:val="20"/>
        </w:numPr>
        <w:rPr>
          <w:b/>
          <w:i/>
          <w:color w:val="7030A0"/>
        </w:rPr>
      </w:pPr>
      <w:r>
        <w:rPr>
          <w:b/>
          <w:i/>
          <w:color w:val="7030A0"/>
        </w:rPr>
        <w:t>Voorbeeld</w:t>
      </w:r>
      <w:r w:rsidRPr="00FE6905">
        <w:rPr>
          <w:b/>
          <w:i/>
          <w:color w:val="7030A0"/>
        </w:rPr>
        <w:t>:</w:t>
      </w:r>
    </w:p>
    <w:p w:rsidR="000D4616" w:rsidRPr="00000951" w:rsidRDefault="000D4616" w:rsidP="000D4616">
      <w:pPr>
        <w:pStyle w:val="Geenafstand"/>
        <w:ind w:left="360"/>
        <w:rPr>
          <w:b/>
          <w:i/>
          <w:color w:val="7030A0"/>
        </w:rPr>
      </w:pPr>
    </w:p>
    <w:p w:rsidR="000D4616" w:rsidRPr="00B63C84" w:rsidRDefault="00C82AB3" w:rsidP="000D4616">
      <w:pPr>
        <w:textAlignment w:val="top"/>
        <w:rPr>
          <w:rStyle w:val="subtitle1"/>
          <w:rFonts w:cs="Arial"/>
        </w:rPr>
      </w:pPr>
      <w:hyperlink r:id="rId40" w:history="1">
        <w:r w:rsidR="000D4616" w:rsidRPr="00B63C84">
          <w:rPr>
            <w:rStyle w:val="Hyperlink"/>
            <w:rFonts w:cs="Arial"/>
          </w:rPr>
          <w:t>http://www.apotheek.nl/Medische_informatie/Medicijnen/Producten/Fluvastatine</w:t>
        </w:r>
      </w:hyperlink>
    </w:p>
    <w:p w:rsidR="000D4616" w:rsidRPr="00B63C84" w:rsidRDefault="000D4616" w:rsidP="000D4616">
      <w:pPr>
        <w:textAlignment w:val="top"/>
        <w:rPr>
          <w:rStyle w:val="title5"/>
          <w:rFonts w:cs="Arial"/>
          <w:b/>
          <w:bCs/>
        </w:rPr>
      </w:pPr>
      <w:r w:rsidRPr="00B63C84">
        <w:rPr>
          <w:rStyle w:val="subtitle1"/>
          <w:rFonts w:cs="Arial"/>
        </w:rPr>
        <w:t xml:space="preserve">Wat doet </w:t>
      </w:r>
      <w:proofErr w:type="gramStart"/>
      <w:r w:rsidRPr="00B63C84">
        <w:rPr>
          <w:rStyle w:val="subtitle1"/>
          <w:rFonts w:cs="Arial"/>
        </w:rPr>
        <w:t>dit</w:t>
      </w:r>
      <w:proofErr w:type="gramEnd"/>
      <w:r w:rsidRPr="00B63C84">
        <w:rPr>
          <w:rStyle w:val="subtitle1"/>
          <w:rFonts w:cs="Arial"/>
        </w:rPr>
        <w:t xml:space="preserve"> medicijn en waarbij wordt het gebruikt?</w:t>
      </w:r>
      <w:r w:rsidRPr="00B63C84">
        <w:rPr>
          <w:rFonts w:cs="Arial"/>
          <w:color w:val="3C3C3C"/>
        </w:rPr>
        <w:br/>
        <w:t xml:space="preserve">De werkzame stof in </w:t>
      </w:r>
      <w:proofErr w:type="spellStart"/>
      <w:r w:rsidRPr="00B63C84">
        <w:rPr>
          <w:rFonts w:cs="Arial"/>
          <w:color w:val="3C3C3C"/>
        </w:rPr>
        <w:t>Fluvastatine</w:t>
      </w:r>
      <w:proofErr w:type="spellEnd"/>
      <w:r w:rsidRPr="00B63C84">
        <w:rPr>
          <w:rFonts w:cs="Arial"/>
          <w:color w:val="3C3C3C"/>
        </w:rPr>
        <w:t xml:space="preserve"> is </w:t>
      </w:r>
      <w:proofErr w:type="spellStart"/>
      <w:r w:rsidRPr="00B63C84">
        <w:rPr>
          <w:rFonts w:cs="Arial"/>
          <w:color w:val="3C3C3C"/>
        </w:rPr>
        <w:t>fluvastatine</w:t>
      </w:r>
      <w:proofErr w:type="spellEnd"/>
      <w:r w:rsidRPr="00B63C84">
        <w:rPr>
          <w:rFonts w:cs="Arial"/>
          <w:color w:val="3C3C3C"/>
        </w:rPr>
        <w:t>.</w:t>
      </w:r>
      <w:r w:rsidRPr="00B63C84">
        <w:rPr>
          <w:rFonts w:cs="Arial"/>
          <w:color w:val="3C3C3C"/>
        </w:rPr>
        <w:br/>
      </w:r>
      <w:proofErr w:type="spellStart"/>
      <w:r w:rsidRPr="00B63C84">
        <w:rPr>
          <w:rFonts w:cs="Arial"/>
          <w:color w:val="3C3C3C"/>
        </w:rPr>
        <w:t>Fluvastatine</w:t>
      </w:r>
      <w:proofErr w:type="spellEnd"/>
      <w:r w:rsidRPr="00B63C84">
        <w:rPr>
          <w:rFonts w:cs="Arial"/>
          <w:color w:val="3C3C3C"/>
        </w:rPr>
        <w:t xml:space="preserve"> behoort tot de </w:t>
      </w:r>
      <w:r w:rsidRPr="00B63C84">
        <w:rPr>
          <w:rFonts w:cs="Arial"/>
          <w:b/>
          <w:bCs/>
          <w:color w:val="3C3C3C"/>
        </w:rPr>
        <w:t xml:space="preserve">cholesterolsyntheseremmers. </w:t>
      </w:r>
      <w:r w:rsidRPr="00B63C84">
        <w:rPr>
          <w:rFonts w:cs="Arial"/>
          <w:color w:val="3C3C3C"/>
        </w:rPr>
        <w:t xml:space="preserve">Ze worden ook wel </w:t>
      </w:r>
      <w:proofErr w:type="spellStart"/>
      <w:r w:rsidRPr="00B63C84">
        <w:rPr>
          <w:rFonts w:cs="Arial"/>
          <w:b/>
          <w:bCs/>
          <w:color w:val="3C3C3C"/>
        </w:rPr>
        <w:t>statines</w:t>
      </w:r>
      <w:proofErr w:type="spellEnd"/>
      <w:r w:rsidRPr="00B63C84">
        <w:rPr>
          <w:rFonts w:cs="Arial"/>
          <w:color w:val="3C3C3C"/>
        </w:rPr>
        <w:t xml:space="preserve"> genoemd. Ze remmen de aanmaak van cholesterol in de lever en verlagen het cholesterol- en vetgehalte in het bloed.</w:t>
      </w:r>
      <w:r w:rsidRPr="00B63C84">
        <w:rPr>
          <w:rFonts w:cs="Arial"/>
          <w:color w:val="3C3C3C"/>
        </w:rPr>
        <w:br/>
      </w:r>
      <w:r w:rsidRPr="00B63C84">
        <w:rPr>
          <w:rFonts w:cs="Arial"/>
          <w:color w:val="3C3C3C"/>
        </w:rPr>
        <w:br/>
        <w:t>Artsen schrijven het voor bij een te hoog cholesterolgehalte of een combinatie van te veel cholesterol en te veel vet in het bloed. Ook schrijven artsen het voor aan mensen die een verhoogd risico op hart-vaatproblemen hebben, zoals bij angina pectoris of diabetes mellitus.</w:t>
      </w:r>
    </w:p>
    <w:p w:rsidR="000D4616" w:rsidRPr="00B63C84" w:rsidRDefault="000D4616" w:rsidP="000D4616">
      <w:pPr>
        <w:textAlignment w:val="top"/>
        <w:rPr>
          <w:rFonts w:cs="Arial"/>
          <w:color w:val="3C3C3C"/>
        </w:rPr>
      </w:pPr>
      <w:r w:rsidRPr="00B63C84">
        <w:rPr>
          <w:rStyle w:val="title5"/>
          <w:rFonts w:cs="Arial"/>
          <w:b/>
          <w:bCs/>
        </w:rPr>
        <w:t xml:space="preserve">Hoe moet ik </w:t>
      </w:r>
      <w:proofErr w:type="gramStart"/>
      <w:r w:rsidRPr="00B63C84">
        <w:rPr>
          <w:rStyle w:val="title5"/>
          <w:rFonts w:cs="Arial"/>
          <w:b/>
          <w:bCs/>
        </w:rPr>
        <w:t>dit</w:t>
      </w:r>
      <w:proofErr w:type="gramEnd"/>
      <w:r w:rsidRPr="00B63C84">
        <w:rPr>
          <w:rStyle w:val="title5"/>
          <w:rFonts w:cs="Arial"/>
          <w:b/>
          <w:bCs/>
        </w:rPr>
        <w:t xml:space="preserve"> medicijn gebruiken?</w:t>
      </w:r>
    </w:p>
    <w:p w:rsidR="000D4616" w:rsidRPr="00B63C84" w:rsidRDefault="000D4616" w:rsidP="000D4616">
      <w:pPr>
        <w:textAlignment w:val="top"/>
        <w:rPr>
          <w:rFonts w:cs="Arial"/>
          <w:b/>
          <w:bCs/>
          <w:color w:val="0F2D54"/>
          <w:u w:val="single"/>
        </w:rPr>
      </w:pPr>
      <w:r w:rsidRPr="00B63C84">
        <w:rPr>
          <w:rFonts w:cs="Arial"/>
          <w:b/>
          <w:bCs/>
          <w:noProof/>
          <w:color w:val="0F2D54"/>
          <w:lang w:eastAsia="nl-NL"/>
        </w:rPr>
        <w:drawing>
          <wp:inline distT="0" distB="0" distL="0" distR="0" wp14:anchorId="2FFBC72F" wp14:editId="69152F16">
            <wp:extent cx="2286000" cy="1518285"/>
            <wp:effectExtent l="0" t="0" r="0" b="5715"/>
            <wp:docPr id="22" name="Afbeelding 22" descr="http://www.apotheek.nl/Render/apotheeknl-tabletten-240x_W24095.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potheek.nl/Render/apotheeknl-tabletten-240x_W24095.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1518285"/>
                    </a:xfrm>
                    <a:prstGeom prst="rect">
                      <a:avLst/>
                    </a:prstGeom>
                    <a:noFill/>
                    <a:ln>
                      <a:noFill/>
                    </a:ln>
                  </pic:spPr>
                </pic:pic>
              </a:graphicData>
            </a:graphic>
          </wp:inline>
        </w:drawing>
      </w:r>
      <w:r w:rsidRPr="00B63C84">
        <w:rPr>
          <w:rFonts w:cs="Arial"/>
          <w:b/>
          <w:bCs/>
          <w:color w:val="0F2D54"/>
          <w:u w:val="single"/>
        </w:rPr>
        <w:br/>
      </w:r>
      <w:hyperlink r:id="rId43" w:history="1">
        <w:r w:rsidRPr="00B63C84">
          <w:rPr>
            <w:rStyle w:val="Hyperlink"/>
            <w:rFonts w:cs="Arial"/>
            <w:b/>
            <w:bCs/>
          </w:rPr>
          <w:t>» Instructiefilm: Toedienen van tabletten en capsules</w:t>
        </w:r>
      </w:hyperlink>
    </w:p>
    <w:p w:rsidR="000D4616" w:rsidRDefault="000D4616" w:rsidP="000D4616">
      <w:pPr>
        <w:spacing w:after="0" w:line="240" w:lineRule="auto"/>
        <w:textAlignment w:val="top"/>
        <w:rPr>
          <w:rFonts w:eastAsia="Times New Roman" w:cs="Arial"/>
          <w:b/>
          <w:bCs/>
          <w:color w:val="3C3C3C"/>
          <w:lang w:eastAsia="nl-NL"/>
        </w:rPr>
      </w:pPr>
      <w:r w:rsidRPr="00B63C84">
        <w:rPr>
          <w:rFonts w:eastAsia="Times New Roman" w:cs="Arial"/>
          <w:color w:val="3C3C3C"/>
          <w:lang w:eastAsia="nl-NL"/>
        </w:rPr>
        <w:t>Kijk voor de juiste dosering op het etiket van de apotheek.</w:t>
      </w:r>
      <w:r w:rsidRPr="00B63C84">
        <w:rPr>
          <w:rFonts w:eastAsia="Times New Roman" w:cs="Arial"/>
          <w:color w:val="3C3C3C"/>
          <w:lang w:eastAsia="nl-NL"/>
        </w:rPr>
        <w:br/>
      </w:r>
      <w:r w:rsidRPr="00B63C84">
        <w:rPr>
          <w:rFonts w:eastAsia="Times New Roman" w:cs="Arial"/>
          <w:color w:val="3C3C3C"/>
          <w:lang w:eastAsia="nl-NL"/>
        </w:rPr>
        <w:br/>
      </w:r>
    </w:p>
    <w:p w:rsidR="000D4616" w:rsidRDefault="000D4616" w:rsidP="000D4616">
      <w:pPr>
        <w:rPr>
          <w:rFonts w:eastAsia="Times New Roman" w:cs="Arial"/>
          <w:b/>
          <w:bCs/>
          <w:color w:val="3C3C3C"/>
          <w:lang w:eastAsia="nl-NL"/>
        </w:rPr>
      </w:pPr>
      <w:r>
        <w:rPr>
          <w:rFonts w:eastAsia="Times New Roman" w:cs="Arial"/>
          <w:b/>
          <w:bCs/>
          <w:color w:val="3C3C3C"/>
          <w:lang w:eastAsia="nl-NL"/>
        </w:rPr>
        <w:br w:type="page"/>
      </w:r>
    </w:p>
    <w:p w:rsidR="000D4616" w:rsidRDefault="000D4616" w:rsidP="000D4616">
      <w:pPr>
        <w:spacing w:after="0" w:line="240" w:lineRule="auto"/>
        <w:textAlignment w:val="top"/>
        <w:rPr>
          <w:rFonts w:eastAsia="Times New Roman" w:cs="Arial"/>
          <w:b/>
          <w:bCs/>
          <w:color w:val="3C3C3C"/>
          <w:lang w:eastAsia="nl-NL"/>
        </w:rPr>
      </w:pPr>
      <w:r w:rsidRPr="00B63C84">
        <w:rPr>
          <w:rFonts w:eastAsia="Times New Roman" w:cs="Arial"/>
          <w:b/>
          <w:bCs/>
          <w:color w:val="3C3C3C"/>
          <w:lang w:eastAsia="nl-NL"/>
        </w:rPr>
        <w:lastRenderedPageBreak/>
        <w:t>Hoe?</w:t>
      </w:r>
    </w:p>
    <w:p w:rsidR="000D4616" w:rsidRDefault="000D4616" w:rsidP="000D4616">
      <w:pPr>
        <w:spacing w:after="0" w:line="240" w:lineRule="auto"/>
        <w:textAlignment w:val="top"/>
        <w:rPr>
          <w:rFonts w:eastAsia="Times New Roman" w:cs="Arial"/>
          <w:color w:val="3C3C3C"/>
          <w:lang w:eastAsia="nl-NL"/>
        </w:rPr>
      </w:pPr>
      <w:r w:rsidRPr="00B63C84">
        <w:rPr>
          <w:rFonts w:eastAsia="Times New Roman" w:cs="Arial"/>
          <w:b/>
          <w:bCs/>
          <w:color w:val="3C3C3C"/>
          <w:lang w:eastAsia="nl-NL"/>
        </w:rPr>
        <w:t>Capsules</w:t>
      </w:r>
      <w:r w:rsidRPr="00B63C84">
        <w:rPr>
          <w:rFonts w:eastAsia="Times New Roman" w:cs="Arial"/>
          <w:color w:val="3C3C3C"/>
          <w:lang w:eastAsia="nl-NL"/>
        </w:rPr>
        <w:t>: slik de capsules heel door met wat water. De capsules niet kauwen of fijnmaken, omdat dan onbedoeld al het werkzame bestanddeel tegelijk vrijkomt.</w:t>
      </w:r>
    </w:p>
    <w:p w:rsidR="000D4616" w:rsidRPr="00B63C84" w:rsidRDefault="000D4616" w:rsidP="000D4616">
      <w:pPr>
        <w:spacing w:after="0" w:line="240" w:lineRule="auto"/>
        <w:textAlignment w:val="top"/>
        <w:rPr>
          <w:rFonts w:eastAsia="Times New Roman" w:cs="Arial"/>
          <w:color w:val="3C3C3C"/>
          <w:lang w:eastAsia="nl-NL"/>
        </w:rPr>
      </w:pPr>
    </w:p>
    <w:p w:rsidR="000D4616" w:rsidRPr="00000951" w:rsidRDefault="000D4616" w:rsidP="000D4616">
      <w:pPr>
        <w:pStyle w:val="Geenafstand"/>
        <w:rPr>
          <w:rFonts w:eastAsia="Times New Roman" w:cs="Arial"/>
          <w:b/>
          <w:bCs/>
          <w:color w:val="3C3C3C"/>
          <w:lang w:eastAsia="nl-NL"/>
        </w:rPr>
      </w:pPr>
      <w:r w:rsidRPr="00000951">
        <w:rPr>
          <w:rFonts w:eastAsia="Times New Roman" w:cs="Arial"/>
          <w:b/>
          <w:bCs/>
          <w:color w:val="3C3C3C"/>
          <w:lang w:eastAsia="nl-NL"/>
        </w:rPr>
        <w:t>Tabletten</w:t>
      </w:r>
    </w:p>
    <w:p w:rsidR="000D4616" w:rsidRPr="00000951" w:rsidRDefault="000D4616" w:rsidP="000D4616">
      <w:pPr>
        <w:pStyle w:val="Geenafstand"/>
        <w:rPr>
          <w:lang w:eastAsia="nl-NL"/>
        </w:rPr>
      </w:pPr>
      <w:r>
        <w:rPr>
          <w:lang w:eastAsia="nl-NL"/>
        </w:rPr>
        <w:t>S</w:t>
      </w:r>
      <w:r w:rsidRPr="00B63C84">
        <w:rPr>
          <w:lang w:eastAsia="nl-NL"/>
        </w:rPr>
        <w:t>lik de tabletten heel door met wat water. De tabletten niet kauwen of fijnmaken, omdat dan onbedoeld al het werkzame bestanddeel tegelijk vrijkomt. De tabletten zijn zo gemaakt, dat ze langzaam oplossen, waardoor ze langer werken.</w:t>
      </w:r>
    </w:p>
    <w:p w:rsidR="000D4616" w:rsidRPr="00B63C84" w:rsidRDefault="000D4616" w:rsidP="000D4616">
      <w:pPr>
        <w:spacing w:before="150" w:after="0" w:line="240" w:lineRule="auto"/>
        <w:textAlignment w:val="top"/>
        <w:rPr>
          <w:rFonts w:eastAsia="Times New Roman" w:cs="Arial"/>
          <w:color w:val="3C3C3C"/>
          <w:lang w:eastAsia="nl-NL"/>
        </w:rPr>
      </w:pPr>
      <w:r w:rsidRPr="00B63C84">
        <w:rPr>
          <w:rFonts w:eastAsia="Times New Roman" w:cs="Arial"/>
          <w:b/>
          <w:bCs/>
          <w:color w:val="3C3C3C"/>
          <w:lang w:eastAsia="nl-NL"/>
        </w:rPr>
        <w:t xml:space="preserve">Wanneer? </w:t>
      </w:r>
      <w:r w:rsidRPr="00B63C84">
        <w:rPr>
          <w:rFonts w:eastAsia="Times New Roman" w:cs="Arial"/>
          <w:color w:val="3C3C3C"/>
          <w:lang w:eastAsia="nl-NL"/>
        </w:rPr>
        <w:br/>
        <w:t>U kunt de capsule het best 's avonds na het eten of voor het slapengaan innemen. 's Nachts is namelijk de aanmaak van cholesterol door de lever het hoogst. Zo profiteert u het meest van het effect van dit middel.</w:t>
      </w:r>
      <w:r w:rsidRPr="00B63C84">
        <w:rPr>
          <w:rFonts w:eastAsia="Times New Roman" w:cs="Arial"/>
          <w:color w:val="3C3C3C"/>
          <w:lang w:eastAsia="nl-NL"/>
        </w:rPr>
        <w:br/>
        <w:t>De tablet kunt u op elk moment van de dag innemen. De tablet werkt langer door dan de capsule. Het beste kunt u een vast tijdstip kiezen, dan vergeet u minder snel een dosis.</w:t>
      </w:r>
    </w:p>
    <w:p w:rsidR="000D4616" w:rsidRPr="00B63C84" w:rsidRDefault="000D4616" w:rsidP="000D4616">
      <w:pPr>
        <w:spacing w:before="150" w:after="150" w:line="240" w:lineRule="auto"/>
        <w:textAlignment w:val="top"/>
        <w:rPr>
          <w:rFonts w:eastAsia="Times New Roman" w:cs="Arial"/>
          <w:color w:val="3C3C3C"/>
          <w:lang w:eastAsia="nl-NL"/>
        </w:rPr>
      </w:pPr>
      <w:r w:rsidRPr="00B63C84">
        <w:rPr>
          <w:rFonts w:eastAsia="Times New Roman" w:cs="Arial"/>
          <w:b/>
          <w:bCs/>
          <w:color w:val="3C3C3C"/>
          <w:lang w:eastAsia="nl-NL"/>
        </w:rPr>
        <w:t>Hoe lang?</w:t>
      </w:r>
      <w:r w:rsidRPr="00B63C84">
        <w:rPr>
          <w:rFonts w:eastAsia="Times New Roman" w:cs="Arial"/>
          <w:color w:val="3C3C3C"/>
          <w:lang w:eastAsia="nl-NL"/>
        </w:rPr>
        <w:br/>
        <w:t xml:space="preserve">Als </w:t>
      </w:r>
      <w:proofErr w:type="gramStart"/>
      <w:r w:rsidRPr="00B63C84">
        <w:rPr>
          <w:rFonts w:eastAsia="Times New Roman" w:cs="Arial"/>
          <w:color w:val="3C3C3C"/>
          <w:lang w:eastAsia="nl-NL"/>
        </w:rPr>
        <w:t>dit</w:t>
      </w:r>
      <w:proofErr w:type="gramEnd"/>
      <w:r w:rsidRPr="00B63C84">
        <w:rPr>
          <w:rFonts w:eastAsia="Times New Roman" w:cs="Arial"/>
          <w:color w:val="3C3C3C"/>
          <w:lang w:eastAsia="nl-NL"/>
        </w:rPr>
        <w:t xml:space="preserve"> medicijn uw cholesterolgehalte voldoende naar beneden brengt, moet u dit medicijn waarschijnlijk uw leven lang gebruiken. Alleen als u </w:t>
      </w:r>
      <w:proofErr w:type="gramStart"/>
      <w:r w:rsidRPr="00B63C84">
        <w:rPr>
          <w:rFonts w:eastAsia="Times New Roman" w:cs="Arial"/>
          <w:color w:val="3C3C3C"/>
          <w:lang w:eastAsia="nl-NL"/>
        </w:rPr>
        <w:t>dit</w:t>
      </w:r>
      <w:proofErr w:type="gramEnd"/>
      <w:r w:rsidRPr="00B63C84">
        <w:rPr>
          <w:rFonts w:eastAsia="Times New Roman" w:cs="Arial"/>
          <w:color w:val="3C3C3C"/>
          <w:lang w:eastAsia="nl-NL"/>
        </w:rPr>
        <w:t xml:space="preserve"> medicijn elke dag gebruikt verlaagt het uw risico op hart- en vaatziekten.</w:t>
      </w:r>
    </w:p>
    <w:p w:rsidR="000D4616" w:rsidRDefault="000D4616" w:rsidP="000D4616">
      <w:pPr>
        <w:rPr>
          <w:b/>
          <w:sz w:val="28"/>
          <w:szCs w:val="28"/>
        </w:rPr>
      </w:pPr>
      <w:r>
        <w:rPr>
          <w:b/>
          <w:sz w:val="28"/>
          <w:szCs w:val="28"/>
        </w:rPr>
        <w:br w:type="page"/>
      </w:r>
    </w:p>
    <w:p w:rsidR="000D4616" w:rsidRDefault="000D4616" w:rsidP="000D4616">
      <w:pPr>
        <w:pStyle w:val="Geenafstand"/>
        <w:rPr>
          <w:b/>
          <w:sz w:val="28"/>
          <w:szCs w:val="28"/>
        </w:rPr>
      </w:pPr>
      <w:r w:rsidRPr="00710C2C">
        <w:rPr>
          <w:b/>
          <w:sz w:val="28"/>
          <w:szCs w:val="28"/>
        </w:rPr>
        <w:lastRenderedPageBreak/>
        <w:t xml:space="preserve">Stap 6: </w:t>
      </w:r>
      <w:r w:rsidRPr="00000951">
        <w:rPr>
          <w:b/>
          <w:sz w:val="28"/>
          <w:szCs w:val="28"/>
        </w:rPr>
        <w:t>Toedienen medicatie / inna</w:t>
      </w:r>
      <w:r>
        <w:rPr>
          <w:b/>
          <w:sz w:val="28"/>
          <w:szCs w:val="28"/>
        </w:rPr>
        <w:t>me medicatie door cliënt zelf</w:t>
      </w:r>
    </w:p>
    <w:p w:rsidR="000D4616" w:rsidRPr="00710C2C" w:rsidRDefault="000D4616" w:rsidP="000D4616">
      <w:pPr>
        <w:pStyle w:val="Geenafstand"/>
        <w:rPr>
          <w:b/>
          <w:sz w:val="28"/>
          <w:szCs w:val="28"/>
        </w:rPr>
      </w:pPr>
    </w:p>
    <w:p w:rsidR="000D4616" w:rsidRDefault="000D4616" w:rsidP="000D4616">
      <w:pPr>
        <w:pStyle w:val="Geenafstand"/>
      </w:pPr>
      <w:r>
        <w:rPr>
          <w:noProof/>
          <w:color w:val="0000FF"/>
          <w:lang w:eastAsia="nl-NL"/>
        </w:rPr>
        <w:drawing>
          <wp:inline distT="0" distB="0" distL="0" distR="0" wp14:anchorId="182AD95E" wp14:editId="3EE19988">
            <wp:extent cx="2199161" cy="1242204"/>
            <wp:effectExtent l="0" t="0" r="0" b="0"/>
            <wp:docPr id="23" name="Afbeelding 23" descr="http://static3.ad.nl/static/photo/2012/5/16/2/20120731064737/media_xll_1299377.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3.ad.nl/static/photo/2012/5/16/2/20120731064737/media_xll_1299377.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9161" cy="1242204"/>
                    </a:xfrm>
                    <a:prstGeom prst="rect">
                      <a:avLst/>
                    </a:prstGeom>
                    <a:noFill/>
                    <a:ln>
                      <a:noFill/>
                    </a:ln>
                  </pic:spPr>
                </pic:pic>
              </a:graphicData>
            </a:graphic>
          </wp:inline>
        </w:drawing>
      </w:r>
    </w:p>
    <w:p w:rsidR="000D4616" w:rsidRDefault="000D4616" w:rsidP="000D4616">
      <w:pPr>
        <w:pStyle w:val="Geenafstand"/>
      </w:pPr>
    </w:p>
    <w:p w:rsidR="000D4616" w:rsidRPr="001353EA" w:rsidRDefault="000D4616" w:rsidP="000D4616">
      <w:pPr>
        <w:pStyle w:val="Geenafstand"/>
      </w:pPr>
      <w:r>
        <w:t>Verzorgenden dienen medicijnen toe bij de cliënt als de cliënt dit niet zelf kan.</w:t>
      </w:r>
    </w:p>
    <w:p w:rsidR="000D4616" w:rsidRDefault="000D4616" w:rsidP="000D4616">
      <w:pPr>
        <w:pStyle w:val="Geenafstand"/>
        <w:rPr>
          <w:b/>
        </w:rPr>
      </w:pPr>
    </w:p>
    <w:p w:rsidR="000D4616" w:rsidRDefault="000D4616" w:rsidP="000D4616">
      <w:pPr>
        <w:pStyle w:val="Geenafstand"/>
        <w:rPr>
          <w:b/>
          <w:sz w:val="24"/>
          <w:szCs w:val="24"/>
        </w:rPr>
      </w:pPr>
      <w:r w:rsidRPr="00000951">
        <w:rPr>
          <w:b/>
          <w:sz w:val="24"/>
          <w:szCs w:val="24"/>
        </w:rPr>
        <w:t xml:space="preserve">Controle op </w:t>
      </w:r>
      <w:r>
        <w:rPr>
          <w:b/>
          <w:sz w:val="24"/>
          <w:szCs w:val="24"/>
        </w:rPr>
        <w:t>de volgende</w:t>
      </w:r>
      <w:r w:rsidRPr="00000951">
        <w:rPr>
          <w:b/>
          <w:sz w:val="24"/>
          <w:szCs w:val="24"/>
        </w:rPr>
        <w:t xml:space="preserve"> punten</w:t>
      </w:r>
    </w:p>
    <w:p w:rsidR="000D4616" w:rsidRDefault="000D4616" w:rsidP="000D4616">
      <w:pPr>
        <w:pStyle w:val="Geenafstand"/>
        <w:rPr>
          <w:b/>
          <w:sz w:val="24"/>
          <w:szCs w:val="24"/>
        </w:rPr>
      </w:pPr>
    </w:p>
    <w:p w:rsidR="000D4616" w:rsidRPr="00366B3B" w:rsidRDefault="000D4616" w:rsidP="000D4616">
      <w:pPr>
        <w:pStyle w:val="Geenafstand"/>
        <w:numPr>
          <w:ilvl w:val="0"/>
          <w:numId w:val="39"/>
        </w:numPr>
      </w:pPr>
      <w:r w:rsidRPr="00366B3B">
        <w:t>identiteit van de cliënt (naam, voorletter, geboortedatum)</w:t>
      </w:r>
    </w:p>
    <w:p w:rsidR="000D4616" w:rsidRPr="00366B3B" w:rsidRDefault="000D4616" w:rsidP="000D4616">
      <w:pPr>
        <w:pStyle w:val="Geenafstand"/>
        <w:numPr>
          <w:ilvl w:val="0"/>
          <w:numId w:val="39"/>
        </w:numPr>
      </w:pPr>
      <w:r w:rsidRPr="00366B3B">
        <w:t>naam van de medicijnen</w:t>
      </w:r>
    </w:p>
    <w:p w:rsidR="000D4616" w:rsidRPr="00366B3B" w:rsidRDefault="000D4616" w:rsidP="000D4616">
      <w:pPr>
        <w:pStyle w:val="Geenafstand"/>
        <w:numPr>
          <w:ilvl w:val="0"/>
          <w:numId w:val="39"/>
        </w:numPr>
      </w:pPr>
      <w:r w:rsidRPr="00366B3B">
        <w:t>sterkte</w:t>
      </w:r>
    </w:p>
    <w:p w:rsidR="000D4616" w:rsidRPr="00366B3B" w:rsidRDefault="000D4616" w:rsidP="000D4616">
      <w:pPr>
        <w:pStyle w:val="Geenafstand"/>
        <w:numPr>
          <w:ilvl w:val="0"/>
          <w:numId w:val="39"/>
        </w:numPr>
      </w:pPr>
      <w:r w:rsidRPr="00366B3B">
        <w:t>dosis</w:t>
      </w:r>
    </w:p>
    <w:p w:rsidR="000D4616" w:rsidRPr="00366B3B" w:rsidRDefault="000D4616" w:rsidP="000D4616">
      <w:pPr>
        <w:pStyle w:val="Geenafstand"/>
        <w:numPr>
          <w:ilvl w:val="0"/>
          <w:numId w:val="39"/>
        </w:numPr>
      </w:pPr>
      <w:r w:rsidRPr="00366B3B">
        <w:t>vervaldatum</w:t>
      </w:r>
    </w:p>
    <w:p w:rsidR="000D4616" w:rsidRPr="00366B3B" w:rsidRDefault="000D4616" w:rsidP="000D4616">
      <w:pPr>
        <w:pStyle w:val="Geenafstand"/>
        <w:numPr>
          <w:ilvl w:val="0"/>
          <w:numId w:val="39"/>
        </w:numPr>
      </w:pPr>
      <w:r w:rsidRPr="00366B3B">
        <w:t>is het geneesmiddel op de juiste wijze bewaard (bijvoorbeeld steriel of in de koelkast)?</w:t>
      </w:r>
    </w:p>
    <w:p w:rsidR="000D4616" w:rsidRPr="00366B3B" w:rsidRDefault="000D4616" w:rsidP="000D4616">
      <w:pPr>
        <w:pStyle w:val="Geenafstand"/>
        <w:numPr>
          <w:ilvl w:val="0"/>
          <w:numId w:val="39"/>
        </w:numPr>
      </w:pPr>
      <w:r w:rsidRPr="00366B3B">
        <w:t>toedieningstijdstip</w:t>
      </w:r>
    </w:p>
    <w:p w:rsidR="000D4616" w:rsidRPr="00366B3B" w:rsidRDefault="000D4616" w:rsidP="000D4616">
      <w:pPr>
        <w:pStyle w:val="Geenafstand"/>
        <w:numPr>
          <w:ilvl w:val="0"/>
          <w:numId w:val="39"/>
        </w:numPr>
      </w:pPr>
      <w:r w:rsidRPr="00366B3B">
        <w:t>toedieningswijze (oraal, anaal, gemalen, in appelmoes, injectiewijze enzovoort).</w:t>
      </w:r>
    </w:p>
    <w:p w:rsidR="000D4616" w:rsidRDefault="000D4616" w:rsidP="000D4616">
      <w:pPr>
        <w:pStyle w:val="Geenafstand"/>
      </w:pPr>
    </w:p>
    <w:p w:rsidR="000D4616" w:rsidRDefault="000D4616" w:rsidP="000D4616">
      <w:pPr>
        <w:pStyle w:val="Geenafstand"/>
      </w:pPr>
      <w:r>
        <w:t>Kijk naar de algemene gezondheidstoestand: bij twijfel overleggen met arts of leidinggevende.</w:t>
      </w:r>
    </w:p>
    <w:p w:rsidR="000D4616" w:rsidRDefault="000D4616" w:rsidP="000D4616">
      <w:pPr>
        <w:pStyle w:val="Geenafstand"/>
      </w:pPr>
      <w:r>
        <w:t>Verzorgende zien erop toe dat de cliënt de medicijnen ook daadwerkelijk inneemt.</w:t>
      </w:r>
    </w:p>
    <w:p w:rsidR="000D4616" w:rsidRDefault="000D4616" w:rsidP="000D4616">
      <w:pPr>
        <w:pStyle w:val="Geenafstand"/>
      </w:pPr>
    </w:p>
    <w:p w:rsidR="000D4616" w:rsidRDefault="000D4616" w:rsidP="000D4616">
      <w:pPr>
        <w:pStyle w:val="Geenafstand"/>
        <w:rPr>
          <w:b/>
          <w:sz w:val="28"/>
          <w:szCs w:val="28"/>
        </w:rPr>
      </w:pPr>
    </w:p>
    <w:p w:rsidR="000D4616" w:rsidRDefault="000D4616" w:rsidP="000D4616">
      <w:pPr>
        <w:pStyle w:val="Geenafstand"/>
        <w:rPr>
          <w:b/>
          <w:sz w:val="24"/>
          <w:szCs w:val="24"/>
        </w:rPr>
      </w:pPr>
      <w:r w:rsidRPr="00000951">
        <w:rPr>
          <w:b/>
          <w:sz w:val="24"/>
          <w:szCs w:val="24"/>
        </w:rPr>
        <w:t>D</w:t>
      </w:r>
      <w:r>
        <w:rPr>
          <w:b/>
          <w:sz w:val="24"/>
          <w:szCs w:val="24"/>
        </w:rPr>
        <w:t>ubbele controle</w:t>
      </w:r>
    </w:p>
    <w:p w:rsidR="000D4616" w:rsidRPr="00000951" w:rsidRDefault="000D4616" w:rsidP="000D4616">
      <w:pPr>
        <w:pStyle w:val="Geenafstand"/>
        <w:rPr>
          <w:b/>
          <w:sz w:val="24"/>
          <w:szCs w:val="24"/>
        </w:rPr>
      </w:pPr>
    </w:p>
    <w:p w:rsidR="000D4616" w:rsidRDefault="000D4616" w:rsidP="000D4616">
      <w:pPr>
        <w:pStyle w:val="Geenafstand"/>
      </w:pPr>
      <w:r>
        <w:rPr>
          <w:noProof/>
          <w:color w:val="0000FF"/>
          <w:lang w:eastAsia="nl-NL"/>
        </w:rPr>
        <w:drawing>
          <wp:inline distT="0" distB="0" distL="0" distR="0" wp14:anchorId="06126B72" wp14:editId="0BB0B42E">
            <wp:extent cx="1932317" cy="1297355"/>
            <wp:effectExtent l="0" t="0" r="0" b="0"/>
            <wp:docPr id="24" name="Afbeelding 24" descr="http://www.venvn.nl/Portals/20/Actueel/Medicijncontrole.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nvn.nl/Portals/20/Actueel/Medicijncontrole.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2432" cy="1297432"/>
                    </a:xfrm>
                    <a:prstGeom prst="rect">
                      <a:avLst/>
                    </a:prstGeom>
                    <a:noFill/>
                    <a:ln>
                      <a:noFill/>
                    </a:ln>
                  </pic:spPr>
                </pic:pic>
              </a:graphicData>
            </a:graphic>
          </wp:inline>
        </w:drawing>
      </w:r>
    </w:p>
    <w:p w:rsidR="000D4616" w:rsidRDefault="000D4616" w:rsidP="000D4616">
      <w:pPr>
        <w:pStyle w:val="Geenafstand"/>
      </w:pPr>
    </w:p>
    <w:p w:rsidR="000D4616" w:rsidRDefault="000D4616" w:rsidP="000D4616">
      <w:pPr>
        <w:pStyle w:val="Geenafstand"/>
      </w:pPr>
      <w:r>
        <w:t xml:space="preserve">Bij voorkeur door twee personen: door apotheek en verzorgende of door verzorgende en cliënt of mantelzorger. Andere mogelijkheden zijn: controle door tweede collega of telefonische controle (foto maken en opsturen naar collega). Binnen de zorgorganisatie zijn hierover afspraken gemaakt. </w:t>
      </w:r>
    </w:p>
    <w:p w:rsidR="000D4616" w:rsidRDefault="000D4616" w:rsidP="000D4616">
      <w:pPr>
        <w:pStyle w:val="Geenafstand"/>
      </w:pPr>
      <w:r>
        <w:t xml:space="preserve">Aanbeveling: zorgorganisatie legt vast welke medicijnen een onacceptabel risico vormen waarop dus dubbele controle </w:t>
      </w:r>
      <w:r w:rsidRPr="00710C2C">
        <w:rPr>
          <w:u w:val="single"/>
        </w:rPr>
        <w:t xml:space="preserve">moet </w:t>
      </w:r>
      <w:r>
        <w:t xml:space="preserve">plaatsvinden. Hiervoor is de landelijke lijst Risicovolle medicatie de basis. </w:t>
      </w:r>
    </w:p>
    <w:p w:rsidR="000D4616" w:rsidRDefault="000D4616" w:rsidP="000D4616">
      <w:pPr>
        <w:pStyle w:val="Geenafstand"/>
      </w:pPr>
    </w:p>
    <w:p w:rsidR="000D4616" w:rsidRDefault="000D4616" w:rsidP="000D4616">
      <w:pPr>
        <w:rPr>
          <w:b/>
          <w:sz w:val="28"/>
          <w:szCs w:val="28"/>
        </w:rPr>
      </w:pPr>
      <w:r>
        <w:rPr>
          <w:b/>
          <w:sz w:val="28"/>
          <w:szCs w:val="28"/>
        </w:rPr>
        <w:br w:type="page"/>
      </w:r>
    </w:p>
    <w:p w:rsidR="000D4616" w:rsidRPr="00000951" w:rsidRDefault="000D4616" w:rsidP="000D4616">
      <w:pPr>
        <w:pStyle w:val="Geenafstand"/>
        <w:rPr>
          <w:b/>
          <w:sz w:val="24"/>
          <w:szCs w:val="24"/>
        </w:rPr>
      </w:pPr>
      <w:r w:rsidRPr="00000951">
        <w:rPr>
          <w:b/>
          <w:sz w:val="24"/>
          <w:szCs w:val="24"/>
        </w:rPr>
        <w:lastRenderedPageBreak/>
        <w:t>Verkeerd medicijn gegeven</w:t>
      </w:r>
    </w:p>
    <w:p w:rsidR="000D4616" w:rsidRDefault="000D4616" w:rsidP="000D4616">
      <w:pPr>
        <w:pStyle w:val="Geenafstand"/>
      </w:pPr>
    </w:p>
    <w:p w:rsidR="000D4616" w:rsidRDefault="000D4616" w:rsidP="000D4616">
      <w:pPr>
        <w:pStyle w:val="Geenafstand"/>
      </w:pPr>
      <w:proofErr w:type="gramStart"/>
      <w:r>
        <w:t>Inschatten</w:t>
      </w:r>
      <w:proofErr w:type="gramEnd"/>
      <w:r>
        <w:t>: direct maatregelen nemen, overleggen, arts waarschuwen.</w:t>
      </w:r>
    </w:p>
    <w:p w:rsidR="000D4616" w:rsidRDefault="000D4616" w:rsidP="000D4616">
      <w:pPr>
        <w:pStyle w:val="Geenafstand"/>
      </w:pPr>
      <w:r>
        <w:t>Melding incident: melden wordt beloond, niet gestraft.</w:t>
      </w:r>
    </w:p>
    <w:p w:rsidR="000D4616" w:rsidRDefault="000D4616" w:rsidP="000D4616">
      <w:pPr>
        <w:pStyle w:val="Geenafstand"/>
        <w:ind w:left="6372"/>
      </w:pPr>
      <w:r>
        <w:rPr>
          <w:noProof/>
          <w:color w:val="0000FF"/>
          <w:lang w:eastAsia="nl-NL"/>
        </w:rPr>
        <w:drawing>
          <wp:inline distT="0" distB="0" distL="0" distR="0" wp14:anchorId="54799B14" wp14:editId="583F1EAA">
            <wp:extent cx="1302385" cy="1880870"/>
            <wp:effectExtent l="0" t="0" r="0" b="5080"/>
            <wp:docPr id="25" name="Afbeelding 25" descr="https://www.count-it.nl/cmspanel/userfiles/235/images/PV-loesj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count-it.nl/cmspanel/userfiles/235/images/PV-loesje.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2385" cy="1880870"/>
                    </a:xfrm>
                    <a:prstGeom prst="rect">
                      <a:avLst/>
                    </a:prstGeom>
                    <a:noFill/>
                    <a:ln>
                      <a:noFill/>
                    </a:ln>
                  </pic:spPr>
                </pic:pic>
              </a:graphicData>
            </a:graphic>
          </wp:inline>
        </w:drawing>
      </w:r>
    </w:p>
    <w:p w:rsidR="000D4616" w:rsidRPr="00000951" w:rsidRDefault="000D4616" w:rsidP="000D4616">
      <w:pPr>
        <w:pStyle w:val="Geenafstand"/>
        <w:rPr>
          <w:b/>
          <w:sz w:val="24"/>
          <w:szCs w:val="24"/>
        </w:rPr>
      </w:pPr>
      <w:r>
        <w:rPr>
          <w:b/>
          <w:sz w:val="24"/>
          <w:szCs w:val="24"/>
        </w:rPr>
        <w:t>‘</w:t>
      </w:r>
      <w:r w:rsidRPr="00000951">
        <w:rPr>
          <w:b/>
          <w:sz w:val="24"/>
          <w:szCs w:val="24"/>
        </w:rPr>
        <w:t>Zo nodig</w:t>
      </w:r>
      <w:r>
        <w:rPr>
          <w:b/>
          <w:sz w:val="24"/>
          <w:szCs w:val="24"/>
        </w:rPr>
        <w:t>’</w:t>
      </w:r>
      <w:r w:rsidRPr="00000951">
        <w:rPr>
          <w:b/>
          <w:sz w:val="24"/>
          <w:szCs w:val="24"/>
        </w:rPr>
        <w:t xml:space="preserve"> medicatie</w:t>
      </w:r>
    </w:p>
    <w:p w:rsidR="000D4616" w:rsidRDefault="000D4616" w:rsidP="000D4616">
      <w:pPr>
        <w:pStyle w:val="Geenafstand"/>
        <w:rPr>
          <w:b/>
        </w:rPr>
      </w:pPr>
    </w:p>
    <w:p w:rsidR="000D4616" w:rsidRDefault="000D4616" w:rsidP="000D4616">
      <w:pPr>
        <w:pStyle w:val="Geenafstand"/>
        <w:rPr>
          <w:b/>
        </w:rPr>
      </w:pPr>
      <w:r>
        <w:rPr>
          <w:noProof/>
          <w:color w:val="0000FF"/>
          <w:lang w:eastAsia="nl-NL"/>
        </w:rPr>
        <w:drawing>
          <wp:inline distT="0" distB="0" distL="0" distR="0" wp14:anchorId="6ABCE965" wp14:editId="6C52BB87">
            <wp:extent cx="1475117" cy="1475117"/>
            <wp:effectExtent l="0" t="0" r="0" b="0"/>
            <wp:docPr id="26" name="Afbeelding 26" descr="http://www.mijnzorgveilig.nl/images/cartoons/cart018_s.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jnzorgveilig.nl/images/cartoons/cart018_s.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5092" cy="1475092"/>
                    </a:xfrm>
                    <a:prstGeom prst="rect">
                      <a:avLst/>
                    </a:prstGeom>
                    <a:noFill/>
                    <a:ln>
                      <a:noFill/>
                    </a:ln>
                  </pic:spPr>
                </pic:pic>
              </a:graphicData>
            </a:graphic>
          </wp:inline>
        </w:drawing>
      </w:r>
    </w:p>
    <w:p w:rsidR="000D4616" w:rsidRPr="008F3C2C" w:rsidRDefault="000D4616" w:rsidP="000D4616">
      <w:pPr>
        <w:pStyle w:val="Geenafstand"/>
        <w:rPr>
          <w:b/>
        </w:rPr>
      </w:pPr>
    </w:p>
    <w:p w:rsidR="000D4616" w:rsidRDefault="000D4616" w:rsidP="000D4616">
      <w:pPr>
        <w:pStyle w:val="Geenafstand"/>
      </w:pPr>
      <w:r>
        <w:t xml:space="preserve">Artsen schrijven regelmatig medicijnen voor die ‘zo nodig’ gegeven mogen worden. Het gaat dan vaak om pijnstillers of slaapmedicatie. De arts moet in het zorgdossier aangeven wanneer verzorgenden deze medicijnen mogen toedienen. Verzorgenden moeten registreren (tijdstip en dosering) wanneer deze medicijnen zijn gegeven. </w:t>
      </w:r>
    </w:p>
    <w:p w:rsidR="000D4616" w:rsidRDefault="000D4616" w:rsidP="000D4616"/>
    <w:p w:rsidR="000D4616" w:rsidRDefault="000D4616" w:rsidP="000D4616">
      <w:pPr>
        <w:rPr>
          <w:b/>
        </w:rPr>
      </w:pPr>
    </w:p>
    <w:p w:rsidR="000D4616" w:rsidRDefault="000D4616" w:rsidP="000D4616">
      <w:pPr>
        <w:rPr>
          <w:b/>
          <w:sz w:val="28"/>
          <w:szCs w:val="28"/>
        </w:rPr>
      </w:pPr>
      <w:r>
        <w:rPr>
          <w:b/>
          <w:sz w:val="28"/>
          <w:szCs w:val="28"/>
        </w:rPr>
        <w:br w:type="page"/>
      </w:r>
    </w:p>
    <w:p w:rsidR="000D4616" w:rsidRDefault="000D4616" w:rsidP="000D4616">
      <w:pPr>
        <w:pStyle w:val="Geenafstand"/>
        <w:rPr>
          <w:b/>
          <w:sz w:val="28"/>
          <w:szCs w:val="28"/>
        </w:rPr>
      </w:pPr>
      <w:r w:rsidRPr="00710C2C">
        <w:rPr>
          <w:b/>
          <w:sz w:val="28"/>
          <w:szCs w:val="28"/>
        </w:rPr>
        <w:lastRenderedPageBreak/>
        <w:t>Stap 7: Registreren en aftekenen</w:t>
      </w:r>
      <w:r>
        <w:rPr>
          <w:b/>
          <w:sz w:val="28"/>
          <w:szCs w:val="28"/>
        </w:rPr>
        <w:t xml:space="preserve"> medicatie</w:t>
      </w:r>
    </w:p>
    <w:p w:rsidR="000D4616" w:rsidRDefault="000D4616" w:rsidP="000D4616">
      <w:pPr>
        <w:pStyle w:val="Geenafstand"/>
        <w:rPr>
          <w:b/>
          <w:sz w:val="28"/>
          <w:szCs w:val="28"/>
        </w:rPr>
      </w:pPr>
      <w:r>
        <w:rPr>
          <w:noProof/>
          <w:color w:val="0000FF"/>
          <w:lang w:eastAsia="nl-NL"/>
        </w:rPr>
        <w:drawing>
          <wp:inline distT="0" distB="0" distL="0" distR="0" wp14:anchorId="5928110C" wp14:editId="7122F18B">
            <wp:extent cx="2344317" cy="1388853"/>
            <wp:effectExtent l="0" t="0" r="0" b="0"/>
            <wp:docPr id="27" name="Afbeelding 27" descr="http://www.caffe-granaio.nl/afbeeldingen/registreren.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ffe-granaio.nl/afbeeldingen/registreren.pn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44415" cy="1388911"/>
                    </a:xfrm>
                    <a:prstGeom prst="rect">
                      <a:avLst/>
                    </a:prstGeom>
                    <a:noFill/>
                    <a:ln>
                      <a:noFill/>
                    </a:ln>
                  </pic:spPr>
                </pic:pic>
              </a:graphicData>
            </a:graphic>
          </wp:inline>
        </w:drawing>
      </w:r>
      <w:bookmarkStart w:id="0" w:name="_GoBack"/>
      <w:bookmarkEnd w:id="0"/>
    </w:p>
    <w:p w:rsidR="000D4616" w:rsidRPr="00710C2C" w:rsidRDefault="000D4616" w:rsidP="000D4616">
      <w:pPr>
        <w:pStyle w:val="Geenafstand"/>
        <w:rPr>
          <w:b/>
          <w:sz w:val="28"/>
          <w:szCs w:val="28"/>
        </w:rPr>
      </w:pPr>
    </w:p>
    <w:p w:rsidR="000D4616" w:rsidRDefault="000D4616" w:rsidP="000D4616">
      <w:pPr>
        <w:pStyle w:val="Geenafstand"/>
      </w:pPr>
      <w:r w:rsidRPr="00EF2EF9">
        <w:t xml:space="preserve">Verzorgenden zijn verantwoordelijk voor het secuur bijhouden van de toedieningsregistratie. </w:t>
      </w:r>
      <w:proofErr w:type="gramStart"/>
      <w:r w:rsidRPr="00EF2EF9">
        <w:t xml:space="preserve">Verzorgenden hebben een </w:t>
      </w:r>
      <w:r w:rsidRPr="00000951">
        <w:rPr>
          <w:u w:val="single"/>
        </w:rPr>
        <w:t>actueel</w:t>
      </w:r>
      <w:r>
        <w:t xml:space="preserve"> </w:t>
      </w:r>
      <w:r w:rsidRPr="00672372">
        <w:rPr>
          <w:u w:val="single"/>
        </w:rPr>
        <w:t>medicatieoverzicht</w:t>
      </w:r>
      <w:r w:rsidRPr="00EF2EF9">
        <w:t xml:space="preserve"> nodig waarop is vastgelegd welke medicijnen, dosering, welk tijdstip en op welke wijze moeten worden toegediend. </w:t>
      </w:r>
      <w:proofErr w:type="gramEnd"/>
      <w:r w:rsidRPr="00EF2EF9">
        <w:t>De apotheker verzo</w:t>
      </w:r>
      <w:r>
        <w:t>rgt</w:t>
      </w:r>
      <w:r w:rsidRPr="00EF2EF9">
        <w:t xml:space="preserve"> dit overzicht. </w:t>
      </w:r>
    </w:p>
    <w:p w:rsidR="000D4616" w:rsidRDefault="000D4616" w:rsidP="000D4616">
      <w:pPr>
        <w:pStyle w:val="Geenafstand"/>
      </w:pPr>
    </w:p>
    <w:p w:rsidR="000D4616" w:rsidRPr="00EF2EF9" w:rsidRDefault="000D4616" w:rsidP="000D4616">
      <w:pPr>
        <w:pStyle w:val="Geenafstand"/>
      </w:pPr>
      <w:r>
        <w:t xml:space="preserve">De apotheek levert ook de </w:t>
      </w:r>
      <w:r w:rsidR="00C82AB3">
        <w:rPr>
          <w:u w:val="single"/>
        </w:rPr>
        <w:t>toedienlijst</w:t>
      </w:r>
      <w:r>
        <w:t xml:space="preserve">. Hierop </w:t>
      </w:r>
      <w:r w:rsidRPr="00EF2EF9">
        <w:t>wordt afgetekend met een paraaf door degene die de medici</w:t>
      </w:r>
      <w:r>
        <w:t>j</w:t>
      </w:r>
      <w:r w:rsidRPr="00EF2EF9">
        <w:t>nen aan de cliënt heeft toegediend</w:t>
      </w:r>
      <w:r>
        <w:t xml:space="preserve">. </w:t>
      </w:r>
      <w:proofErr w:type="gramStart"/>
      <w:r>
        <w:t>D</w:t>
      </w:r>
      <w:r w:rsidRPr="00EF2EF9">
        <w:t>e</w:t>
      </w:r>
      <w:proofErr w:type="gramEnd"/>
      <w:r w:rsidRPr="00EF2EF9">
        <w:t xml:space="preserve"> verzorgende mag</w:t>
      </w:r>
      <w:r>
        <w:t xml:space="preserve"> </w:t>
      </w:r>
      <w:r w:rsidRPr="00EF2EF9">
        <w:t>nooit van tevoren afteke</w:t>
      </w:r>
      <w:r>
        <w:t>n</w:t>
      </w:r>
      <w:r w:rsidRPr="00EF2EF9">
        <w:t>en</w:t>
      </w:r>
      <w:r>
        <w:t>.</w:t>
      </w:r>
    </w:p>
    <w:p w:rsidR="000D4616" w:rsidRPr="00EF2EF9" w:rsidRDefault="000D4616" w:rsidP="000D4616">
      <w:pPr>
        <w:pStyle w:val="Geenafstand"/>
      </w:pPr>
    </w:p>
    <w:p w:rsidR="000D4616" w:rsidRDefault="000D4616" w:rsidP="000D4616">
      <w:pPr>
        <w:pStyle w:val="Geenafstand"/>
      </w:pPr>
      <w:r w:rsidRPr="00EF2EF9">
        <w:t>Als de cliënt weigert of niet kan slikken:</w:t>
      </w:r>
      <w:r>
        <w:t xml:space="preserve"> </w:t>
      </w:r>
      <w:r w:rsidRPr="00EF2EF9">
        <w:t>dan</w:t>
      </w:r>
      <w:r>
        <w:t xml:space="preserve"> </w:t>
      </w:r>
      <w:r w:rsidRPr="00EF2EF9">
        <w:t xml:space="preserve">noteren op de </w:t>
      </w:r>
      <w:r w:rsidR="00C82AB3">
        <w:t>toedien</w:t>
      </w:r>
      <w:r>
        <w:t>lijst</w:t>
      </w:r>
      <w:r w:rsidRPr="00EF2EF9">
        <w:t xml:space="preserve"> en in </w:t>
      </w:r>
      <w:r>
        <w:t xml:space="preserve">het </w:t>
      </w:r>
      <w:r w:rsidRPr="00EF2EF9">
        <w:t>zorg</w:t>
      </w:r>
      <w:r>
        <w:t>leefplan</w:t>
      </w:r>
      <w:r w:rsidRPr="00EF2EF9">
        <w:t>. Boven</w:t>
      </w:r>
      <w:r>
        <w:t>dien</w:t>
      </w:r>
      <w:r w:rsidRPr="00EF2EF9">
        <w:t xml:space="preserve"> rapporteren aan leidinggevende en arts</w:t>
      </w:r>
      <w:r>
        <w:t>.</w:t>
      </w:r>
    </w:p>
    <w:p w:rsidR="000D4616" w:rsidRDefault="000D4616" w:rsidP="000D4616">
      <w:pPr>
        <w:pStyle w:val="Geenafstand"/>
      </w:pPr>
    </w:p>
    <w:p w:rsidR="000D4616" w:rsidRDefault="000D4616" w:rsidP="000D4616">
      <w:pPr>
        <w:pStyle w:val="Geenafstand"/>
        <w:rPr>
          <w:b/>
        </w:rPr>
      </w:pPr>
    </w:p>
    <w:p w:rsidR="000D4616" w:rsidRDefault="000D4616" w:rsidP="000D4616">
      <w:pPr>
        <w:pStyle w:val="Geenafstand"/>
        <w:rPr>
          <w:b/>
          <w:sz w:val="28"/>
          <w:szCs w:val="28"/>
        </w:rPr>
      </w:pPr>
    </w:p>
    <w:p w:rsidR="000D4616" w:rsidRDefault="000D4616" w:rsidP="000D4616">
      <w:pPr>
        <w:rPr>
          <w:b/>
          <w:sz w:val="28"/>
          <w:szCs w:val="28"/>
        </w:rPr>
      </w:pPr>
      <w:r>
        <w:rPr>
          <w:b/>
          <w:sz w:val="28"/>
          <w:szCs w:val="28"/>
        </w:rPr>
        <w:br w:type="page"/>
      </w:r>
    </w:p>
    <w:p w:rsidR="000D4616" w:rsidRDefault="000D4616" w:rsidP="000D4616">
      <w:pPr>
        <w:pStyle w:val="Geenafstand"/>
        <w:rPr>
          <w:b/>
          <w:sz w:val="28"/>
          <w:szCs w:val="28"/>
        </w:rPr>
      </w:pPr>
      <w:r w:rsidRPr="00FE6905">
        <w:rPr>
          <w:b/>
          <w:sz w:val="28"/>
          <w:szCs w:val="28"/>
        </w:rPr>
        <w:lastRenderedPageBreak/>
        <w:t xml:space="preserve">Stap 8: </w:t>
      </w:r>
      <w:r w:rsidRPr="00342E0A">
        <w:rPr>
          <w:b/>
          <w:sz w:val="28"/>
          <w:szCs w:val="28"/>
        </w:rPr>
        <w:t>Signaleren en rapporteren van (bij)werkingen</w:t>
      </w:r>
    </w:p>
    <w:p w:rsidR="000D4616" w:rsidRPr="00FE6905" w:rsidRDefault="000D4616" w:rsidP="000D4616">
      <w:pPr>
        <w:pStyle w:val="Geenafstand"/>
        <w:rPr>
          <w:b/>
          <w:sz w:val="28"/>
          <w:szCs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0D4616" w:rsidTr="00944356">
        <w:tc>
          <w:tcPr>
            <w:tcW w:w="4606" w:type="dxa"/>
          </w:tcPr>
          <w:p w:rsidR="000D4616" w:rsidRDefault="000D4616" w:rsidP="00944356">
            <w:pPr>
              <w:pStyle w:val="Geenafstand"/>
            </w:pPr>
          </w:p>
          <w:p w:rsidR="000D4616" w:rsidRDefault="000D4616" w:rsidP="00944356">
            <w:pPr>
              <w:pStyle w:val="Geenafstand"/>
              <w:jc w:val="center"/>
            </w:pPr>
            <w:r>
              <w:rPr>
                <w:noProof/>
                <w:color w:val="0000FF"/>
                <w:lang w:eastAsia="nl-NL"/>
              </w:rPr>
              <w:drawing>
                <wp:inline distT="0" distB="0" distL="0" distR="0" wp14:anchorId="3A035EE6" wp14:editId="2E5C69FC">
                  <wp:extent cx="1328468" cy="1328468"/>
                  <wp:effectExtent l="0" t="0" r="5080" b="5080"/>
                  <wp:docPr id="28" name="Afbeelding 28" descr="http://www.mijnzorgveilig.nl/images/cartoons/cart067_s.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jnzorgveilig.nl/images/cartoons/cart067_s.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5467" cy="1325467"/>
                          </a:xfrm>
                          <a:prstGeom prst="rect">
                            <a:avLst/>
                          </a:prstGeom>
                          <a:noFill/>
                          <a:ln>
                            <a:noFill/>
                          </a:ln>
                        </pic:spPr>
                      </pic:pic>
                    </a:graphicData>
                  </a:graphic>
                </wp:inline>
              </w:drawing>
            </w:r>
          </w:p>
          <w:p w:rsidR="000D4616" w:rsidRDefault="000D4616" w:rsidP="00944356">
            <w:pPr>
              <w:pStyle w:val="Geenafstand"/>
            </w:pPr>
          </w:p>
        </w:tc>
        <w:tc>
          <w:tcPr>
            <w:tcW w:w="4606" w:type="dxa"/>
          </w:tcPr>
          <w:p w:rsidR="000D4616" w:rsidRDefault="000D4616" w:rsidP="00944356">
            <w:pPr>
              <w:pStyle w:val="Geenafstand"/>
              <w:rPr>
                <w:noProof/>
                <w:color w:val="0000FF"/>
                <w:lang w:eastAsia="nl-NL"/>
              </w:rPr>
            </w:pPr>
          </w:p>
          <w:p w:rsidR="000D4616" w:rsidRDefault="000D4616" w:rsidP="00944356">
            <w:pPr>
              <w:pStyle w:val="Geenafstand"/>
              <w:jc w:val="center"/>
            </w:pPr>
            <w:r>
              <w:rPr>
                <w:noProof/>
                <w:color w:val="0000FF"/>
                <w:lang w:eastAsia="nl-NL"/>
              </w:rPr>
              <w:drawing>
                <wp:inline distT="0" distB="0" distL="0" distR="0" wp14:anchorId="2284D42F" wp14:editId="5CCCC120">
                  <wp:extent cx="1328468" cy="1328468"/>
                  <wp:effectExtent l="0" t="0" r="5080" b="5080"/>
                  <wp:docPr id="29" name="Afbeelding 29" descr="http://www.mijnzorgveilig.nl/images/cartoons/cart068_s.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jnzorgveilig.nl/images/cartoons/cart068_s.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6124" cy="1336124"/>
                          </a:xfrm>
                          <a:prstGeom prst="rect">
                            <a:avLst/>
                          </a:prstGeom>
                          <a:noFill/>
                          <a:ln>
                            <a:noFill/>
                          </a:ln>
                        </pic:spPr>
                      </pic:pic>
                    </a:graphicData>
                  </a:graphic>
                </wp:inline>
              </w:drawing>
            </w:r>
          </w:p>
        </w:tc>
      </w:tr>
    </w:tbl>
    <w:p w:rsidR="000D4616" w:rsidRDefault="000D4616" w:rsidP="000D4616">
      <w:pPr>
        <w:pStyle w:val="Geenafstand"/>
      </w:pPr>
    </w:p>
    <w:p w:rsidR="000D4616" w:rsidRDefault="000D4616" w:rsidP="000D4616">
      <w:pPr>
        <w:pStyle w:val="Geenafstand"/>
      </w:pPr>
      <w:r>
        <w:t xml:space="preserve">Verzorgenden zijn vaak </w:t>
      </w:r>
      <w:proofErr w:type="gramStart"/>
      <w:r>
        <w:t>de</w:t>
      </w:r>
      <w:proofErr w:type="gramEnd"/>
      <w:r>
        <w:t xml:space="preserve"> eerste die kunnen signaleren of er problemen zijn.</w:t>
      </w:r>
    </w:p>
    <w:p w:rsidR="000D4616" w:rsidRDefault="000D4616" w:rsidP="000D4616">
      <w:pPr>
        <w:pStyle w:val="Geenafstand"/>
      </w:pPr>
      <w:r>
        <w:t>Als verzorgenden op specifieke bijwerkingen moeten letten, moet de arts bijwerkingen en aandachtspunten duidelijk aangeven in het zorgleefplan. Daarnaast is verzorgende ook zelf verantwoordelijk.</w:t>
      </w:r>
    </w:p>
    <w:p w:rsidR="000D4616" w:rsidRDefault="000D4616" w:rsidP="000D4616">
      <w:pPr>
        <w:pStyle w:val="Geenafstand"/>
      </w:pPr>
    </w:p>
    <w:p w:rsidR="000D4616" w:rsidRPr="00BE5ECB" w:rsidRDefault="000D4616" w:rsidP="000D4616">
      <w:pPr>
        <w:pStyle w:val="Geenafstand"/>
        <w:rPr>
          <w:b/>
        </w:rPr>
      </w:pPr>
      <w:r w:rsidRPr="00BE5ECB">
        <w:rPr>
          <w:b/>
        </w:rPr>
        <w:t>Rapporteren</w:t>
      </w:r>
      <w:r>
        <w:rPr>
          <w:b/>
        </w:rPr>
        <w:t xml:space="preserve"> aan arts en in zorgleefplan</w:t>
      </w:r>
      <w:r w:rsidRPr="00BE5ECB">
        <w:rPr>
          <w:b/>
        </w:rPr>
        <w:t>:</w:t>
      </w:r>
    </w:p>
    <w:p w:rsidR="000D4616" w:rsidRDefault="000D4616" w:rsidP="000D4616">
      <w:pPr>
        <w:pStyle w:val="Geenafstand"/>
        <w:numPr>
          <w:ilvl w:val="0"/>
          <w:numId w:val="16"/>
        </w:numPr>
      </w:pPr>
      <w:r>
        <w:t>Bijwerkingen of onverwachte reacties.</w:t>
      </w:r>
    </w:p>
    <w:p w:rsidR="000D4616" w:rsidRDefault="000D4616" w:rsidP="000D4616">
      <w:pPr>
        <w:pStyle w:val="Geenafstand"/>
        <w:numPr>
          <w:ilvl w:val="0"/>
          <w:numId w:val="16"/>
        </w:numPr>
      </w:pPr>
      <w:r>
        <w:t>Werkt de medicatie als gewenst (pijn, slaapt voldoende).</w:t>
      </w:r>
    </w:p>
    <w:p w:rsidR="000D4616" w:rsidRDefault="000D4616" w:rsidP="000D4616">
      <w:pPr>
        <w:pStyle w:val="Geenafstand"/>
        <w:numPr>
          <w:ilvl w:val="0"/>
          <w:numId w:val="16"/>
        </w:numPr>
      </w:pPr>
      <w:r>
        <w:t>Zo nodig medicatie gegeven en hoeveel.</w:t>
      </w:r>
    </w:p>
    <w:p w:rsidR="000D4616" w:rsidRDefault="000D4616" w:rsidP="000D4616">
      <w:pPr>
        <w:pStyle w:val="Geenafstand"/>
      </w:pPr>
    </w:p>
    <w:p w:rsidR="000D4616" w:rsidRDefault="000D4616" w:rsidP="000D4616">
      <w:pPr>
        <w:pStyle w:val="Geenafstand"/>
      </w:pPr>
      <w:r>
        <w:t xml:space="preserve">Daarnaast is er een website waarop bijwerkingen kunnen worden gemeld: </w:t>
      </w:r>
      <w:hyperlink r:id="rId58" w:history="1">
        <w:r w:rsidRPr="0037470D">
          <w:rPr>
            <w:rStyle w:val="Hyperlink"/>
          </w:rPr>
          <w:t>www.lareb.nl</w:t>
        </w:r>
      </w:hyperlink>
    </w:p>
    <w:p w:rsidR="000D4616" w:rsidRDefault="000D4616" w:rsidP="000D4616">
      <w:pPr>
        <w:pStyle w:val="Geenafstand"/>
      </w:pPr>
    </w:p>
    <w:p w:rsidR="000D4616" w:rsidRDefault="000D4616" w:rsidP="000D4616">
      <w:pPr>
        <w:pStyle w:val="Geenafstand"/>
      </w:pPr>
    </w:p>
    <w:p w:rsidR="000D4616" w:rsidRDefault="000D4616" w:rsidP="000D4616">
      <w:pPr>
        <w:pStyle w:val="Default"/>
        <w:spacing w:after="200"/>
        <w:jc w:val="center"/>
        <w:rPr>
          <w:b/>
          <w:bCs/>
          <w:sz w:val="23"/>
          <w:szCs w:val="23"/>
        </w:rPr>
      </w:pPr>
      <w:r>
        <w:rPr>
          <w:noProof/>
          <w:color w:val="0000FF"/>
          <w:lang w:eastAsia="nl-NL"/>
        </w:rPr>
        <w:drawing>
          <wp:inline distT="0" distB="0" distL="0" distR="0" wp14:anchorId="716E5A10" wp14:editId="318201B0">
            <wp:extent cx="3689405" cy="3689405"/>
            <wp:effectExtent l="0" t="0" r="6350" b="6350"/>
            <wp:docPr id="30" name="Afbeelding 30" descr="http://kassa.vara.nl/uploads/tx_varakassanews/kassakartoen_bijwerkingen.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assa.vara.nl/uploads/tx_varakassanews/kassakartoen_bijwerkingen.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92013" cy="3692013"/>
                    </a:xfrm>
                    <a:prstGeom prst="rect">
                      <a:avLst/>
                    </a:prstGeom>
                    <a:noFill/>
                    <a:ln>
                      <a:noFill/>
                    </a:ln>
                  </pic:spPr>
                </pic:pic>
              </a:graphicData>
            </a:graphic>
          </wp:inline>
        </w:drawing>
      </w:r>
    </w:p>
    <w:p w:rsidR="000D4616" w:rsidRPr="00342E0A" w:rsidRDefault="000D4616" w:rsidP="000D4616">
      <w:pPr>
        <w:pStyle w:val="Geenafstand"/>
        <w:rPr>
          <w:b/>
          <w:sz w:val="24"/>
          <w:szCs w:val="24"/>
        </w:rPr>
      </w:pPr>
      <w:r w:rsidRPr="00342E0A">
        <w:rPr>
          <w:b/>
          <w:sz w:val="24"/>
          <w:szCs w:val="24"/>
        </w:rPr>
        <w:lastRenderedPageBreak/>
        <w:t>Delier</w:t>
      </w:r>
    </w:p>
    <w:p w:rsidR="000D4616" w:rsidRDefault="000D4616" w:rsidP="000D4616">
      <w:pPr>
        <w:pStyle w:val="Geenafstand"/>
        <w:rPr>
          <w:b/>
        </w:rPr>
      </w:pPr>
    </w:p>
    <w:p w:rsidR="000D4616" w:rsidRDefault="000D4616" w:rsidP="000D4616">
      <w:pPr>
        <w:pStyle w:val="Geenafstand"/>
      </w:pPr>
      <w:r>
        <w:rPr>
          <w:b/>
        </w:rPr>
        <w:t>A</w:t>
      </w:r>
      <w:r w:rsidRPr="00EF2EF9">
        <w:rPr>
          <w:b/>
        </w:rPr>
        <w:t>andacht voor delier</w:t>
      </w:r>
      <w:r>
        <w:t>: d</w:t>
      </w:r>
      <w:r w:rsidRPr="00342E0A">
        <w:t>eze acute verwardheid komt veel voor in de zorg en heeft altijd een lichamelijke oorzaak (reactie op medicatie, lichamelijke ziekte, koorts). Een delier is een bewustzijnsverandering die meestal snel ontstaat (binnen enkele uren tot dagen) en zich in sterk wisselende mate kan voordoen. Symptomen zijn angst, onrust, veranderd gedrag, wisselend bewustzijn, moeite met concentratie en aandacht en hallucinaties.</w:t>
      </w:r>
    </w:p>
    <w:p w:rsidR="000D4616" w:rsidRDefault="000D4616" w:rsidP="000D4616">
      <w:pPr>
        <w:pStyle w:val="Geenafstand"/>
      </w:pPr>
      <w:r>
        <w:rPr>
          <w:noProof/>
          <w:color w:val="0000FF"/>
          <w:lang w:eastAsia="nl-NL"/>
        </w:rPr>
        <w:drawing>
          <wp:inline distT="0" distB="0" distL="0" distR="0" wp14:anchorId="615D4C84" wp14:editId="534D4F1A">
            <wp:extent cx="1932167" cy="1854880"/>
            <wp:effectExtent l="0" t="0" r="0" b="0"/>
            <wp:docPr id="31" name="Afbeelding 31" descr="http://www.jeroenboschziekenhuis.nl/Website/img/Nieuws/2011/Maart%2011/Delier.jpg?hid=img;mxh=250;mxw=25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eroenboschziekenhuis.nl/Website/img/Nieuws/2011/Maart%2011/Delier.jpg?hid=img;mxh=250;mxw=250">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5939" cy="1858501"/>
                    </a:xfrm>
                    <a:prstGeom prst="rect">
                      <a:avLst/>
                    </a:prstGeom>
                    <a:noFill/>
                    <a:ln>
                      <a:noFill/>
                    </a:ln>
                  </pic:spPr>
                </pic:pic>
              </a:graphicData>
            </a:graphic>
          </wp:inline>
        </w:drawing>
      </w:r>
    </w:p>
    <w:p w:rsidR="000D4616" w:rsidRDefault="000D4616" w:rsidP="000D4616">
      <w:pPr>
        <w:pStyle w:val="Geenafstand"/>
      </w:pPr>
    </w:p>
    <w:p w:rsidR="000D4616" w:rsidRDefault="000D4616" w:rsidP="000D4616">
      <w:pPr>
        <w:pStyle w:val="Geenafstand"/>
      </w:pPr>
      <w:r w:rsidRPr="0095425E">
        <w:t xml:space="preserve">Een delier komt vaker voor bij ouderen. Ook mensen met dementie zijn gevoeliger voor het ontwikkelen van een delier. </w:t>
      </w:r>
    </w:p>
    <w:p w:rsidR="000D4616" w:rsidRDefault="000D4616" w:rsidP="000D4616">
      <w:pPr>
        <w:rPr>
          <w:b/>
        </w:rPr>
      </w:pPr>
      <w:r>
        <w:rPr>
          <w:b/>
        </w:rPr>
        <w:br w:type="page"/>
      </w:r>
    </w:p>
    <w:p w:rsidR="000D4616" w:rsidRDefault="000D4616" w:rsidP="000D4616">
      <w:pPr>
        <w:pStyle w:val="Geenafstand"/>
        <w:rPr>
          <w:b/>
          <w:sz w:val="28"/>
          <w:szCs w:val="28"/>
        </w:rPr>
      </w:pPr>
      <w:r w:rsidRPr="0018172A">
        <w:rPr>
          <w:b/>
          <w:sz w:val="28"/>
          <w:szCs w:val="28"/>
        </w:rPr>
        <w:lastRenderedPageBreak/>
        <w:t>Stap 9: Evaluatie van de behandeling</w:t>
      </w:r>
    </w:p>
    <w:p w:rsidR="000D4616" w:rsidRPr="0018172A" w:rsidRDefault="000D4616" w:rsidP="000D4616">
      <w:pPr>
        <w:pStyle w:val="Geenafstand"/>
        <w:rPr>
          <w:b/>
          <w:sz w:val="28"/>
          <w:szCs w:val="28"/>
        </w:rPr>
      </w:pPr>
    </w:p>
    <w:p w:rsidR="000D4616" w:rsidRDefault="000D4616" w:rsidP="000D4616">
      <w:pPr>
        <w:pStyle w:val="Geenafstand"/>
      </w:pPr>
      <w:r>
        <w:rPr>
          <w:noProof/>
          <w:color w:val="0000FF"/>
          <w:lang w:eastAsia="nl-NL"/>
        </w:rPr>
        <w:drawing>
          <wp:inline distT="0" distB="0" distL="0" distR="0" wp14:anchorId="28FCED4C" wp14:editId="0A284478">
            <wp:extent cx="2380615" cy="2312035"/>
            <wp:effectExtent l="0" t="0" r="635" b="0"/>
            <wp:docPr id="288" name="Afbeelding 288" descr="http://www.jobat.be/uploadedImages/pictures/1952-1-medium.jpe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bat.be/uploadedImages/pictures/1952-1-medium.jpe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0615" cy="2312035"/>
                    </a:xfrm>
                    <a:prstGeom prst="rect">
                      <a:avLst/>
                    </a:prstGeom>
                    <a:noFill/>
                    <a:ln>
                      <a:noFill/>
                    </a:ln>
                  </pic:spPr>
                </pic:pic>
              </a:graphicData>
            </a:graphic>
          </wp:inline>
        </w:drawing>
      </w:r>
    </w:p>
    <w:p w:rsidR="000D4616" w:rsidRDefault="000D4616" w:rsidP="000D4616">
      <w:pPr>
        <w:pStyle w:val="Geenafstand"/>
      </w:pPr>
    </w:p>
    <w:p w:rsidR="000D4616" w:rsidRDefault="000D4616" w:rsidP="000D4616">
      <w:pPr>
        <w:pStyle w:val="Geenafstand"/>
      </w:pPr>
      <w:r>
        <w:t>Het is de verantwoordelijkheid van de arts om regelmatig het medicijngebruik van de cliënt te evalueren. Voor een goede evaluatie heeft de arts informatie nodig, hier kan de verzorgende een rol spelen. In principe is de cliënt zelf verantwoordelijk voor het naleven van medicijnvoorschriften en het informeren van de zorgverlener. Niet iedere cliënt kan dat goed, denk aan cliënten met dementie.</w:t>
      </w:r>
    </w:p>
    <w:p w:rsidR="000D4616" w:rsidRDefault="000D4616" w:rsidP="000D4616">
      <w:pPr>
        <w:pStyle w:val="Geenafstand"/>
      </w:pPr>
    </w:p>
    <w:p w:rsidR="000D4616" w:rsidRPr="00FE6905" w:rsidRDefault="000D4616" w:rsidP="000D4616">
      <w:pPr>
        <w:pStyle w:val="Geenafstand"/>
        <w:numPr>
          <w:ilvl w:val="0"/>
          <w:numId w:val="20"/>
        </w:numPr>
        <w:rPr>
          <w:b/>
          <w:color w:val="7030A0"/>
        </w:rPr>
      </w:pPr>
      <w:r>
        <w:rPr>
          <w:b/>
          <w:color w:val="7030A0"/>
        </w:rPr>
        <w:t>Voorbeeld: Checklist Cliëntgebonden medicatieproblemen (zie Kennisbundel, Aan de slag)</w:t>
      </w:r>
      <w:r w:rsidRPr="00FE6905">
        <w:rPr>
          <w:b/>
          <w:color w:val="7030A0"/>
        </w:rPr>
        <w:t xml:space="preserve"> </w:t>
      </w:r>
    </w:p>
    <w:p w:rsidR="000D4616" w:rsidRDefault="000D4616" w:rsidP="000D4616">
      <w:pPr>
        <w:pStyle w:val="Geenafstand"/>
        <w:rPr>
          <w:b/>
        </w:rPr>
      </w:pPr>
    </w:p>
    <w:p w:rsidR="000D4616" w:rsidRDefault="000D4616" w:rsidP="000D4616">
      <w:pPr>
        <w:pStyle w:val="Geenafstand"/>
        <w:rPr>
          <w:b/>
          <w:sz w:val="28"/>
          <w:szCs w:val="28"/>
        </w:rPr>
      </w:pPr>
    </w:p>
    <w:p w:rsidR="000D4616" w:rsidRPr="00BC2F36" w:rsidRDefault="000D4616" w:rsidP="000D4616">
      <w:pPr>
        <w:pStyle w:val="Geenafstand"/>
        <w:rPr>
          <w:b/>
          <w:sz w:val="24"/>
          <w:szCs w:val="24"/>
        </w:rPr>
      </w:pPr>
      <w:r w:rsidRPr="00BC2F36">
        <w:rPr>
          <w:b/>
          <w:sz w:val="24"/>
          <w:szCs w:val="24"/>
        </w:rPr>
        <w:t>Polyfarmacie</w:t>
      </w:r>
    </w:p>
    <w:p w:rsidR="000D4616" w:rsidRPr="00A82FC2" w:rsidRDefault="000D4616" w:rsidP="000D4616">
      <w:pPr>
        <w:pStyle w:val="Geenafstand"/>
        <w:rPr>
          <w:b/>
          <w:sz w:val="28"/>
          <w:szCs w:val="28"/>
        </w:rPr>
      </w:pPr>
      <w:r>
        <w:rPr>
          <w:noProof/>
          <w:color w:val="0000FF"/>
          <w:lang w:eastAsia="nl-NL"/>
        </w:rPr>
        <w:drawing>
          <wp:inline distT="0" distB="0" distL="0" distR="0" wp14:anchorId="0F8C8AA0" wp14:editId="1DAEC7D0">
            <wp:extent cx="1327150" cy="1998670"/>
            <wp:effectExtent l="0" t="0" r="6350" b="1905"/>
            <wp:docPr id="289" name="Afbeelding 289" descr="http://medischcontact.artsennet.nl/upload/96c14224-d473-4fde-8306-b665716a6be3_polyfarmacie.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schcontact.artsennet.nl/upload/96c14224-d473-4fde-8306-b665716a6be3_polyfarmacie.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5589" cy="1996319"/>
                    </a:xfrm>
                    <a:prstGeom prst="rect">
                      <a:avLst/>
                    </a:prstGeom>
                    <a:noFill/>
                    <a:ln>
                      <a:noFill/>
                    </a:ln>
                  </pic:spPr>
                </pic:pic>
              </a:graphicData>
            </a:graphic>
          </wp:inline>
        </w:drawing>
      </w:r>
    </w:p>
    <w:p w:rsidR="000D4616" w:rsidRDefault="000D4616" w:rsidP="000D4616">
      <w:pPr>
        <w:pStyle w:val="Geenafstand"/>
        <w:rPr>
          <w:b/>
        </w:rPr>
      </w:pPr>
    </w:p>
    <w:p w:rsidR="000D4616" w:rsidRDefault="000D4616" w:rsidP="000D4616">
      <w:pPr>
        <w:pStyle w:val="Geenafstand"/>
      </w:pPr>
      <w:r w:rsidRPr="00733225">
        <w:t xml:space="preserve">Omdat ouderen vaak meerdere aandoeningen tegelijkertijd hebben, komt het regelmatig voor dat zij meer dan vijf chronische geneesmiddelen gebruiken. </w:t>
      </w:r>
      <w:proofErr w:type="gramStart"/>
      <w:r w:rsidRPr="00733225">
        <w:t>Dit</w:t>
      </w:r>
      <w:proofErr w:type="gramEnd"/>
      <w:r w:rsidRPr="00733225">
        <w:t xml:space="preserve"> heet polyfarmacie. Vooral bij deze cliënten is het belangrijk dat de arts, de apotheker en een medewerker van de zorgorganisatie regelmatig kritisch naar de medicatie kijken en het gebruik en de werking evalueren. Verzorgenden hebben een rol in </w:t>
      </w:r>
      <w:proofErr w:type="gramStart"/>
      <w:r w:rsidRPr="00733225">
        <w:t>zo’n</w:t>
      </w:r>
      <w:proofErr w:type="gramEnd"/>
      <w:r w:rsidRPr="00733225">
        <w:t xml:space="preserve"> Periodieke Medicatie Beoordeling als vertegenwoordiger van de cliënt. Zij brengen tijdens deze gesprekken de problemen in die de cliënt met de medicijnen ervaart, na overleg met de cliënt/vertegenwoor</w:t>
      </w:r>
      <w:r>
        <w:t>diger. Ter voorbereiding op de periodieke medicatiebeoordeling</w:t>
      </w:r>
      <w:r w:rsidRPr="00733225">
        <w:t xml:space="preserve"> vullen zij samen met de cliënt de checklist Cliën</w:t>
      </w:r>
      <w:r>
        <w:t>tgebonden medicatieproblemen in (zie Kennisbundel).</w:t>
      </w:r>
    </w:p>
    <w:p w:rsidR="000D4616" w:rsidRDefault="000D4616" w:rsidP="000D4616">
      <w:pPr>
        <w:pStyle w:val="Geenafstand"/>
        <w:rPr>
          <w:b/>
        </w:rPr>
      </w:pPr>
    </w:p>
    <w:p w:rsidR="000D4616" w:rsidRDefault="000D4616" w:rsidP="000D4616">
      <w:pPr>
        <w:rPr>
          <w:b/>
          <w:sz w:val="28"/>
          <w:szCs w:val="28"/>
        </w:rPr>
      </w:pPr>
      <w:r>
        <w:rPr>
          <w:b/>
        </w:rPr>
        <w:br w:type="page"/>
      </w:r>
      <w:r w:rsidRPr="00A336BD">
        <w:rPr>
          <w:b/>
          <w:sz w:val="28"/>
          <w:szCs w:val="28"/>
        </w:rPr>
        <w:lastRenderedPageBreak/>
        <w:t xml:space="preserve">Stap 10: </w:t>
      </w:r>
      <w:r w:rsidRPr="00342E0A">
        <w:rPr>
          <w:b/>
          <w:sz w:val="28"/>
          <w:szCs w:val="28"/>
        </w:rPr>
        <w:t>Overdracht van medicat</w:t>
      </w:r>
      <w:r>
        <w:rPr>
          <w:b/>
          <w:sz w:val="28"/>
          <w:szCs w:val="28"/>
        </w:rPr>
        <w:t>ie bij verhuizing van de cliënt</w:t>
      </w:r>
    </w:p>
    <w:p w:rsidR="000D4616" w:rsidRPr="00A336BD" w:rsidRDefault="000D4616" w:rsidP="000D4616">
      <w:pPr>
        <w:pStyle w:val="Geenafstand"/>
        <w:rPr>
          <w:b/>
          <w:sz w:val="28"/>
          <w:szCs w:val="28"/>
        </w:rPr>
      </w:pPr>
    </w:p>
    <w:p w:rsidR="000D4616" w:rsidRPr="0095425E" w:rsidRDefault="000D4616" w:rsidP="000D4616">
      <w:pPr>
        <w:pStyle w:val="Geenafstand"/>
        <w:rPr>
          <w:b/>
        </w:rPr>
      </w:pPr>
      <w:r>
        <w:rPr>
          <w:noProof/>
          <w:color w:val="0000FF"/>
          <w:lang w:eastAsia="nl-NL"/>
        </w:rPr>
        <w:drawing>
          <wp:inline distT="0" distB="0" distL="0" distR="0" wp14:anchorId="083E3982" wp14:editId="5630E8CC">
            <wp:extent cx="1250830" cy="1250830"/>
            <wp:effectExtent l="0" t="0" r="6985" b="6985"/>
            <wp:docPr id="33" name="Afbeelding 33" descr="http://a0.twimg.com/profile_images/998452208/twitMO_bigger.gif">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0.twimg.com/profile_images/998452208/twitMO_bigger.gif">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44719" cy="1244719"/>
                    </a:xfrm>
                    <a:prstGeom prst="rect">
                      <a:avLst/>
                    </a:prstGeom>
                    <a:noFill/>
                    <a:ln>
                      <a:noFill/>
                    </a:ln>
                  </pic:spPr>
                </pic:pic>
              </a:graphicData>
            </a:graphic>
          </wp:inline>
        </w:drawing>
      </w:r>
    </w:p>
    <w:p w:rsidR="000D4616" w:rsidRDefault="000D4616" w:rsidP="000D4616">
      <w:pPr>
        <w:pStyle w:val="Geenafstand"/>
      </w:pPr>
    </w:p>
    <w:p w:rsidR="000D4616" w:rsidRDefault="000D4616" w:rsidP="000D4616">
      <w:pPr>
        <w:pStyle w:val="Geenafstand"/>
      </w:pPr>
      <w:r>
        <w:t xml:space="preserve">Medicatieoverdracht is nodig als de cliënt verhuist of als hij tijdelijk wordt opgenomen in het ziekenhuis. </w:t>
      </w:r>
    </w:p>
    <w:p w:rsidR="000D4616" w:rsidRDefault="000D4616" w:rsidP="000D4616">
      <w:pPr>
        <w:pStyle w:val="Geenafstand"/>
      </w:pPr>
    </w:p>
    <w:p w:rsidR="000D4616" w:rsidRDefault="000D4616" w:rsidP="000D4616">
      <w:pPr>
        <w:pStyle w:val="Geenafstand"/>
      </w:pPr>
      <w:r>
        <w:t xml:space="preserve">Sinds januari 2011 is de richtlijn Overdracht van medicatiegegevens in de keten van kracht. In deze richtlijn staat omschreven wie verantwoordelijk is voor het overdragen van gegevens: </w:t>
      </w:r>
    </w:p>
    <w:p w:rsidR="000D4616" w:rsidRDefault="000D4616" w:rsidP="000D4616">
      <w:pPr>
        <w:pStyle w:val="Geenafstand"/>
        <w:numPr>
          <w:ilvl w:val="0"/>
          <w:numId w:val="38"/>
        </w:numPr>
      </w:pPr>
      <w:r>
        <w:t>Bij elk contact met een voorschrijver is er altijd een actueel medicatieoverzicht beschikbaar waarop het medisch handelen wordt gebaseerd.</w:t>
      </w:r>
    </w:p>
    <w:p w:rsidR="000D4616" w:rsidRDefault="000D4616" w:rsidP="000D4616">
      <w:pPr>
        <w:pStyle w:val="Geenafstand"/>
        <w:numPr>
          <w:ilvl w:val="0"/>
          <w:numId w:val="38"/>
        </w:numPr>
      </w:pPr>
      <w:r>
        <w:t>Bij een spoedopname is er zeker binnen 24 uur een actueel medicatieoverzicht beschikbaar.</w:t>
      </w:r>
    </w:p>
    <w:p w:rsidR="000D4616" w:rsidRDefault="000D4616" w:rsidP="000D4616">
      <w:pPr>
        <w:pStyle w:val="Geenafstand"/>
        <w:numPr>
          <w:ilvl w:val="0"/>
          <w:numId w:val="38"/>
        </w:numPr>
      </w:pPr>
      <w:r>
        <w:t>Bij overdracht naar de volgende schakel is er zeker binnen 24 uur een actueel medicatieoverzicht beschikbaar.</w:t>
      </w:r>
    </w:p>
    <w:p w:rsidR="000D4616" w:rsidRDefault="000D4616" w:rsidP="000D4616">
      <w:pPr>
        <w:pStyle w:val="Geenafstand"/>
      </w:pPr>
      <w:r>
        <w:t>Dit is natuurlijk ook de verantwoordelijkheid van cliënt zelf.</w:t>
      </w:r>
    </w:p>
    <w:p w:rsidR="000D4616" w:rsidRDefault="000D4616" w:rsidP="000D4616">
      <w:pPr>
        <w:pStyle w:val="Geenafstand"/>
      </w:pPr>
    </w:p>
    <w:p w:rsidR="000D4616" w:rsidRDefault="000D4616" w:rsidP="000D4616">
      <w:pPr>
        <w:pStyle w:val="Geenafstand"/>
      </w:pPr>
    </w:p>
    <w:p w:rsidR="000D4616" w:rsidRDefault="000D4616" w:rsidP="000D4616">
      <w:pPr>
        <w:pStyle w:val="Geenafstand"/>
      </w:pPr>
    </w:p>
    <w:p w:rsidR="000D4616" w:rsidRDefault="000D4616" w:rsidP="000D4616">
      <w:pPr>
        <w:pStyle w:val="Geenafstand"/>
      </w:pPr>
    </w:p>
    <w:p w:rsidR="000D4616" w:rsidRDefault="000D4616" w:rsidP="000D4616">
      <w:pPr>
        <w:pStyle w:val="Geenafstand"/>
      </w:pPr>
    </w:p>
    <w:p w:rsidR="000D4616" w:rsidRDefault="000D4616" w:rsidP="000D4616">
      <w:pPr>
        <w:pStyle w:val="Geenafstand"/>
      </w:pPr>
    </w:p>
    <w:p w:rsidR="000D4616" w:rsidRDefault="000D4616" w:rsidP="000D4616">
      <w:pPr>
        <w:pStyle w:val="Geenafstand"/>
      </w:pPr>
      <w:r>
        <w:t>Tot slot als afsluiting en samenvatting: wat kun je doen om de medicatieveiligheid bij ouderen te verbeteren?</w:t>
      </w:r>
    </w:p>
    <w:p w:rsidR="000D4616" w:rsidRDefault="000D4616" w:rsidP="000D4616">
      <w:pPr>
        <w:pStyle w:val="Geenafstand"/>
      </w:pPr>
    </w:p>
    <w:p w:rsidR="000D4616" w:rsidRPr="005B6E43" w:rsidRDefault="000D4616" w:rsidP="000D4616">
      <w:pPr>
        <w:pStyle w:val="Geenafstand"/>
        <w:numPr>
          <w:ilvl w:val="0"/>
          <w:numId w:val="20"/>
        </w:numPr>
        <w:rPr>
          <w:b/>
          <w:i/>
          <w:color w:val="7030A0"/>
        </w:rPr>
      </w:pPr>
      <w:r w:rsidRPr="005B6E43">
        <w:rPr>
          <w:b/>
          <w:i/>
          <w:color w:val="7030A0"/>
        </w:rPr>
        <w:t xml:space="preserve">Checklist: </w:t>
      </w:r>
      <w:r>
        <w:rPr>
          <w:b/>
          <w:i/>
          <w:color w:val="7030A0"/>
        </w:rPr>
        <w:t>V</w:t>
      </w:r>
      <w:r w:rsidRPr="005B6E43">
        <w:rPr>
          <w:b/>
          <w:i/>
          <w:color w:val="7030A0"/>
        </w:rPr>
        <w:t xml:space="preserve">erbeter de medicatieveiligheid bij ouderen: </w:t>
      </w:r>
      <w:hyperlink r:id="rId69" w:history="1">
        <w:r w:rsidRPr="005B6E43">
          <w:rPr>
            <w:rStyle w:val="Hyperlink"/>
            <w:b/>
            <w:i/>
          </w:rPr>
          <w:t>www.zorgvoorbeter.nl</w:t>
        </w:r>
      </w:hyperlink>
    </w:p>
    <w:p w:rsidR="000D4616" w:rsidRPr="009B37AE" w:rsidRDefault="000D4616" w:rsidP="000D4616">
      <w:pPr>
        <w:pStyle w:val="Geenafstand"/>
        <w:ind w:left="360"/>
        <w:rPr>
          <w:b/>
          <w:color w:val="7030A0"/>
        </w:rPr>
      </w:pPr>
    </w:p>
    <w:p w:rsidR="000D4616" w:rsidRDefault="000D4616" w:rsidP="000D4616">
      <w:pPr>
        <w:pStyle w:val="Geenafstand"/>
      </w:pPr>
    </w:p>
    <w:p w:rsidR="000D4616" w:rsidRDefault="000D4616" w:rsidP="000D4616">
      <w:pPr>
        <w:pStyle w:val="Geenafstand"/>
      </w:pPr>
      <w:r>
        <w:t xml:space="preserve">Zie verder de Kennisbundel Medicatieveiligheid. </w:t>
      </w:r>
    </w:p>
    <w:p w:rsidR="000D4616" w:rsidRDefault="000D4616" w:rsidP="000D4616">
      <w:pPr>
        <w:pStyle w:val="Geenafstand"/>
      </w:pPr>
    </w:p>
    <w:p w:rsidR="000D4616" w:rsidRDefault="000D4616" w:rsidP="000D4616">
      <w:pPr>
        <w:pStyle w:val="Geenafstand"/>
      </w:pPr>
    </w:p>
    <w:p w:rsidR="000D4616" w:rsidRPr="00B161AF" w:rsidRDefault="000D4616" w:rsidP="000D4616">
      <w:pPr>
        <w:pStyle w:val="Geenafstand"/>
      </w:pPr>
    </w:p>
    <w:p w:rsidR="000D4616" w:rsidRDefault="000D4616" w:rsidP="000D4616"/>
    <w:p w:rsidR="000D4616" w:rsidRDefault="000D4616" w:rsidP="000D4616"/>
    <w:p w:rsidR="00A73B89" w:rsidRPr="00C147DC" w:rsidRDefault="009B1025">
      <w:pPr>
        <w:rPr>
          <w:rFonts w:ascii="Arial" w:hAnsi="Arial"/>
        </w:rPr>
      </w:pPr>
      <w:r>
        <w:rPr>
          <w:rFonts w:ascii="Arial" w:hAnsi="Arial"/>
          <w:noProof/>
          <w:lang w:eastAsia="nl-NL"/>
        </w:rPr>
        <mc:AlternateContent>
          <mc:Choice Requires="wps">
            <w:drawing>
              <wp:anchor distT="0" distB="0" distL="114300" distR="114300" simplePos="0" relativeHeight="251659264" behindDoc="0" locked="0" layoutInCell="1" allowOverlap="1">
                <wp:simplePos x="0" y="0"/>
                <wp:positionH relativeFrom="column">
                  <wp:posOffset>3273425</wp:posOffset>
                </wp:positionH>
                <wp:positionV relativeFrom="paragraph">
                  <wp:posOffset>-989330</wp:posOffset>
                </wp:positionV>
                <wp:extent cx="2406650" cy="457200"/>
                <wp:effectExtent l="0" t="0" r="1270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457200"/>
                        </a:xfrm>
                        <a:prstGeom prst="rect">
                          <a:avLst/>
                        </a:prstGeom>
                        <a:noFill/>
                        <a:ln w="9525">
                          <a:noFill/>
                          <a:miter lim="800000"/>
                          <a:headEnd/>
                          <a:tailEnd/>
                        </a:ln>
                      </wps:spPr>
                      <wps:txbx>
                        <w:txbxContent>
                          <w:sdt>
                            <w:sdtPr>
                              <w:rPr>
                                <w:rFonts w:ascii="Arial" w:hAnsi="Arial" w:cs="Arial"/>
                                <w:color w:val="FFFFFF" w:themeColor="background1"/>
                              </w:rPr>
                              <w:alias w:val="Lesmateriaal"/>
                              <w:tag w:val="Lesmateriaal"/>
                              <w:id w:val="11324357"/>
                              <w:lock w:val="sdtLocked"/>
                              <w:placeholder>
                                <w:docPart w:val="A273DCB2FCD34C05A46DEC2E2C06A7D2"/>
                              </w:placeholder>
                              <w:showingPlcHdr/>
                            </w:sdtPr>
                            <w:sdtEndPr/>
                            <w:sdtContent>
                              <w:p w:rsidR="002D4995" w:rsidRPr="00D46053" w:rsidRDefault="0020391A">
                                <w:pPr>
                                  <w:rPr>
                                    <w:rFonts w:ascii="Arial" w:hAnsi="Arial" w:cs="Arial"/>
                                    <w:color w:val="FFFFFF" w:themeColor="background1"/>
                                  </w:rPr>
                                </w:pPr>
                                <w:r w:rsidRPr="00D46053">
                                  <w:rPr>
                                    <w:rStyle w:val="Tekstvantijdelijkeaanduiding"/>
                                    <w:color w:val="FFFFFF" w:themeColor="background1"/>
                                  </w:rPr>
                                  <w:t>Klik hier als u tekst wilt invoeren.</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57.75pt;margin-top:-77.9pt;width:189.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" filled="f" stroked="f">
                <v:textbox inset="0,0,0,0">
                  <w:txbxContent>
                    <w:sdt>
                      <w:sdtPr>
                        <w:rPr>
                          <w:rFonts w:ascii="Arial" w:hAnsi="Arial" w:cs="Arial"/>
                          <w:color w:val="FFFFFF" w:themeColor="background1"/>
                        </w:rPr>
                        <w:alias w:val="Lesmateriaal"/>
                        <w:tag w:val="Lesmateriaal"/>
                        <w:id w:val="11324357"/>
                        <w:lock w:val="sdtLocked"/>
                        <w:placeholder>
                          <w:docPart w:val="A273DCB2FCD34C05A46DEC2E2C06A7D2"/>
                        </w:placeholder>
                        <w:showingPlcHdr/>
                      </w:sdtPr>
                      <w:sdtEndPr/>
                      <w:sdtContent>
                        <w:p w:rsidR="002D4995" w:rsidRPr="00D46053" w:rsidRDefault="0020391A">
                          <w:pPr>
                            <w:rPr>
                              <w:rFonts w:ascii="Arial" w:hAnsi="Arial" w:cs="Arial"/>
                              <w:color w:val="FFFFFF" w:themeColor="background1"/>
                            </w:rPr>
                          </w:pPr>
                          <w:r w:rsidRPr="00D46053">
                            <w:rPr>
                              <w:rStyle w:val="Tekstvantijdelijkeaanduiding"/>
                              <w:color w:val="FFFFFF" w:themeColor="background1"/>
                            </w:rPr>
                            <w:t>Klik hier als u tekst wilt invoeren.</w:t>
                          </w:r>
                        </w:p>
                      </w:sdtContent>
                    </w:sdt>
                  </w:txbxContent>
                </v:textbox>
              </v:shape>
            </w:pict>
          </mc:Fallback>
        </mc:AlternateContent>
      </w:r>
    </w:p>
    <w:sectPr w:rsidR="00A73B89" w:rsidRPr="00C147DC" w:rsidSect="00C147DC">
      <w:headerReference w:type="default" r:id="rId70"/>
      <w:footerReference w:type="default" r:id="rId71"/>
      <w:pgSz w:w="11900" w:h="16840"/>
      <w:pgMar w:top="2552" w:right="851" w:bottom="1418" w:left="851"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384" w:rsidRDefault="00456384" w:rsidP="00C147DC">
      <w:r>
        <w:separator/>
      </w:r>
    </w:p>
  </w:endnote>
  <w:endnote w:type="continuationSeparator" w:id="0">
    <w:p w:rsidR="00456384" w:rsidRDefault="00456384" w:rsidP="00C14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52F" w:rsidRDefault="0020391A">
    <w:pPr>
      <w:pStyle w:val="Voettekst"/>
    </w:pPr>
    <w:r>
      <w:rPr>
        <w:noProof/>
        <w:lang w:eastAsia="nl-NL"/>
      </w:rPr>
      <w:drawing>
        <wp:anchor distT="0" distB="0" distL="114300" distR="114300" simplePos="0" relativeHeight="251664384" behindDoc="1" locked="0" layoutInCell="1" allowOverlap="1">
          <wp:simplePos x="0" y="0"/>
          <wp:positionH relativeFrom="column">
            <wp:posOffset>3924300</wp:posOffset>
          </wp:positionH>
          <wp:positionV relativeFrom="paragraph">
            <wp:posOffset>-104775</wp:posOffset>
          </wp:positionV>
          <wp:extent cx="1231265" cy="575945"/>
          <wp:effectExtent l="0" t="0" r="698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p;VN_met.png"/>
                  <pic:cNvPicPr/>
                </pic:nvPicPr>
                <pic:blipFill>
                  <a:blip r:embed="rId1">
                    <a:extLst>
                      <a:ext uri="{28A0092B-C50C-407E-A947-70E740481C1C}">
                        <a14:useLocalDpi xmlns:a14="http://schemas.microsoft.com/office/drawing/2010/main" val="0"/>
                      </a:ext>
                    </a:extLst>
                  </a:blip>
                  <a:stretch>
                    <a:fillRect/>
                  </a:stretch>
                </pic:blipFill>
                <pic:spPr>
                  <a:xfrm>
                    <a:off x="0" y="0"/>
                    <a:ext cx="1231265" cy="575945"/>
                  </a:xfrm>
                  <a:prstGeom prst="rect">
                    <a:avLst/>
                  </a:prstGeom>
                </pic:spPr>
              </pic:pic>
            </a:graphicData>
          </a:graphic>
        </wp:anchor>
      </w:drawing>
    </w:r>
    <w:r>
      <w:rPr>
        <w:noProof/>
        <w:lang w:eastAsia="nl-NL"/>
      </w:rPr>
      <w:drawing>
        <wp:anchor distT="0" distB="0" distL="114300" distR="114300" simplePos="0" relativeHeight="251661312" behindDoc="1" locked="0" layoutInCell="1" allowOverlap="1">
          <wp:simplePos x="0" y="0"/>
          <wp:positionH relativeFrom="column">
            <wp:posOffset>5276850</wp:posOffset>
          </wp:positionH>
          <wp:positionV relativeFrom="paragraph">
            <wp:posOffset>18415</wp:posOffset>
          </wp:positionV>
          <wp:extent cx="1513840" cy="3238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ris_logo_RGB.jpg"/>
                  <pic:cNvPicPr/>
                </pic:nvPicPr>
                <pic:blipFill>
                  <a:blip r:embed="rId2">
                    <a:extLst>
                      <a:ext uri="{28A0092B-C50C-407E-A947-70E740481C1C}">
                        <a14:useLocalDpi xmlns:a14="http://schemas.microsoft.com/office/drawing/2010/main" val="0"/>
                      </a:ext>
                    </a:extLst>
                  </a:blip>
                  <a:stretch>
                    <a:fillRect/>
                  </a:stretch>
                </pic:blipFill>
                <pic:spPr>
                  <a:xfrm>
                    <a:off x="0" y="0"/>
                    <a:ext cx="1513840" cy="323850"/>
                  </a:xfrm>
                  <a:prstGeom prst="rect">
                    <a:avLst/>
                  </a:prstGeom>
                </pic:spPr>
              </pic:pic>
            </a:graphicData>
          </a:graphic>
        </wp:anchor>
      </w:drawing>
    </w:r>
    <w:r>
      <w:rPr>
        <w:noProof/>
        <w:lang w:eastAsia="nl-NL"/>
      </w:rPr>
      <w:drawing>
        <wp:anchor distT="0" distB="0" distL="114300" distR="114300" simplePos="0" relativeHeight="251660288" behindDoc="1" locked="0" layoutInCell="1" allowOverlap="1">
          <wp:simplePos x="0" y="0"/>
          <wp:positionH relativeFrom="column">
            <wp:posOffset>2044700</wp:posOffset>
          </wp:positionH>
          <wp:positionV relativeFrom="paragraph">
            <wp:posOffset>12700</wp:posOffset>
          </wp:positionV>
          <wp:extent cx="1737360" cy="4051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logo_ZonMw.jpg"/>
                  <pic:cNvPicPr/>
                </pic:nvPicPr>
                <pic:blipFill>
                  <a:blip r:embed="rId3">
                    <a:extLst>
                      <a:ext uri="{28A0092B-C50C-407E-A947-70E740481C1C}">
                        <a14:useLocalDpi xmlns:a14="http://schemas.microsoft.com/office/drawing/2010/main" val="0"/>
                      </a:ext>
                    </a:extLst>
                  </a:blip>
                  <a:stretch>
                    <a:fillRect/>
                  </a:stretch>
                </pic:blipFill>
                <pic:spPr>
                  <a:xfrm>
                    <a:off x="0" y="0"/>
                    <a:ext cx="1737360" cy="405130"/>
                  </a:xfrm>
                  <a:prstGeom prst="rect">
                    <a:avLst/>
                  </a:prstGeom>
                </pic:spPr>
              </pic:pic>
            </a:graphicData>
          </a:graphic>
        </wp:anchor>
      </w:drawing>
    </w:r>
    <w:r>
      <w:rPr>
        <w:noProof/>
        <w:lang w:eastAsia="nl-NL"/>
      </w:rPr>
      <w:drawing>
        <wp:anchor distT="0" distB="0" distL="114300" distR="114300" simplePos="0" relativeHeight="251663360" behindDoc="1" locked="0" layoutInCell="1" allowOverlap="1">
          <wp:simplePos x="0" y="0"/>
          <wp:positionH relativeFrom="column">
            <wp:posOffset>825500</wp:posOffset>
          </wp:positionH>
          <wp:positionV relativeFrom="paragraph">
            <wp:posOffset>-108585</wp:posOffset>
          </wp:positionV>
          <wp:extent cx="1002030" cy="575945"/>
          <wp:effectExtent l="0" t="0" r="762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imbos.jpg"/>
                  <pic:cNvPicPr/>
                </pic:nvPicPr>
                <pic:blipFill>
                  <a:blip r:embed="rId4">
                    <a:extLst>
                      <a:ext uri="{28A0092B-C50C-407E-A947-70E740481C1C}">
                        <a14:useLocalDpi xmlns:a14="http://schemas.microsoft.com/office/drawing/2010/main" val="0"/>
                      </a:ext>
                    </a:extLst>
                  </a:blip>
                  <a:stretch>
                    <a:fillRect/>
                  </a:stretch>
                </pic:blipFill>
                <pic:spPr>
                  <a:xfrm>
                    <a:off x="0" y="0"/>
                    <a:ext cx="1002030" cy="575945"/>
                  </a:xfrm>
                  <a:prstGeom prst="rect">
                    <a:avLst/>
                  </a:prstGeom>
                </pic:spPr>
              </pic:pic>
            </a:graphicData>
          </a:graphic>
        </wp:anchor>
      </w:drawing>
    </w:r>
    <w:r>
      <w:rPr>
        <w:noProof/>
        <w:lang w:eastAsia="nl-NL"/>
      </w:rPr>
      <w:drawing>
        <wp:anchor distT="0" distB="0" distL="114300" distR="114300" simplePos="0" relativeHeight="251662336" behindDoc="1" locked="0" layoutInCell="1" allowOverlap="1">
          <wp:simplePos x="0" y="0"/>
          <wp:positionH relativeFrom="column">
            <wp:posOffset>-152400</wp:posOffset>
          </wp:positionH>
          <wp:positionV relativeFrom="paragraph">
            <wp:posOffset>-45085</wp:posOffset>
          </wp:positionV>
          <wp:extent cx="828040" cy="46609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5">
                    <a:extLst>
                      <a:ext uri="{28A0092B-C50C-407E-A947-70E740481C1C}">
                        <a14:useLocalDpi xmlns:a14="http://schemas.microsoft.com/office/drawing/2010/main" val="0"/>
                      </a:ext>
                    </a:extLst>
                  </a:blip>
                  <a:stretch>
                    <a:fillRect/>
                  </a:stretch>
                </pic:blipFill>
                <pic:spPr>
                  <a:xfrm>
                    <a:off x="0" y="0"/>
                    <a:ext cx="828040" cy="46609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384" w:rsidRDefault="00456384" w:rsidP="00C147DC">
      <w:r>
        <w:separator/>
      </w:r>
    </w:p>
  </w:footnote>
  <w:footnote w:type="continuationSeparator" w:id="0">
    <w:p w:rsidR="00456384" w:rsidRDefault="00456384" w:rsidP="00C147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7DC" w:rsidRDefault="000D4616" w:rsidP="00C147DC">
    <w:pPr>
      <w:pStyle w:val="Koptekst"/>
      <w:ind w:left="-851" w:right="-851"/>
    </w:pPr>
    <w:r>
      <w:rPr>
        <w:noProof/>
        <w:lang w:eastAsia="nl-NL"/>
      </w:rPr>
      <mc:AlternateContent>
        <mc:Choice Requires="wps">
          <w:drawing>
            <wp:anchor distT="0" distB="0" distL="114300" distR="114300" simplePos="0" relativeHeight="251666432" behindDoc="0" locked="0" layoutInCell="1" allowOverlap="1" wp14:editId="36B11C9B">
              <wp:simplePos x="0" y="0"/>
              <wp:positionH relativeFrom="column">
                <wp:posOffset>3180715</wp:posOffset>
              </wp:positionH>
              <wp:positionV relativeFrom="paragraph">
                <wp:posOffset>152400</wp:posOffset>
              </wp:positionV>
              <wp:extent cx="2374265" cy="1403985"/>
              <wp:effectExtent l="0" t="0" r="0" b="3175"/>
              <wp:wrapNone/>
              <wp:docPr id="2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D4616" w:rsidRPr="000D4616" w:rsidRDefault="000D4616">
                          <w:pPr>
                            <w:rPr>
                              <w:b/>
                              <w:color w:val="FFFFFF" w:themeColor="background1"/>
                            </w:rPr>
                          </w:pPr>
                          <w:r w:rsidRPr="000D4616">
                            <w:rPr>
                              <w:b/>
                              <w:color w:val="FFFFFF" w:themeColor="background1"/>
                            </w:rPr>
                            <w:t>Medicatie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50.45pt;margin-top:12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" filled="f" stroked="f">
              <v:textbox style="mso-fit-shape-to-text:t">
                <w:txbxContent>
                  <w:p w:rsidR="000D4616" w:rsidRPr="000D4616" w:rsidRDefault="000D4616">
                    <w:pPr>
                      <w:rPr>
                        <w:b/>
                        <w:color w:val="FFFFFF" w:themeColor="background1"/>
                      </w:rPr>
                    </w:pPr>
                    <w:r w:rsidRPr="000D4616">
                      <w:rPr>
                        <w:b/>
                        <w:color w:val="FFFFFF" w:themeColor="background1"/>
                      </w:rPr>
                      <w:t>Medicatie</w:t>
                    </w:r>
                  </w:p>
                </w:txbxContent>
              </v:textbox>
            </v:shape>
          </w:pict>
        </mc:Fallback>
      </mc:AlternateContent>
    </w:r>
    <w:r w:rsidR="0020391A">
      <w:rPr>
        <w:noProof/>
        <w:lang w:eastAsia="nl-NL"/>
      </w:rPr>
      <w:drawing>
        <wp:anchor distT="0" distB="0" distL="114300" distR="114300" simplePos="0" relativeHeight="251658240" behindDoc="1" locked="0" layoutInCell="1" allowOverlap="1">
          <wp:simplePos x="0" y="0"/>
          <wp:positionH relativeFrom="page">
            <wp:posOffset>-25400</wp:posOffset>
          </wp:positionH>
          <wp:positionV relativeFrom="page">
            <wp:align>top</wp:align>
          </wp:positionV>
          <wp:extent cx="7626985" cy="1088390"/>
          <wp:effectExtent l="2540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7626985" cy="1088390"/>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25D65"/>
    <w:multiLevelType w:val="hybridMultilevel"/>
    <w:tmpl w:val="A3C2E586"/>
    <w:lvl w:ilvl="0" w:tplc="A9640AAE">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D552852"/>
    <w:multiLevelType w:val="hybridMultilevel"/>
    <w:tmpl w:val="15E688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9016A1F"/>
    <w:multiLevelType w:val="hybridMultilevel"/>
    <w:tmpl w:val="F4A632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BEF541F"/>
    <w:multiLevelType w:val="hybridMultilevel"/>
    <w:tmpl w:val="E1AC16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1AD0F26"/>
    <w:multiLevelType w:val="hybridMultilevel"/>
    <w:tmpl w:val="A3C2E586"/>
    <w:lvl w:ilvl="0" w:tplc="A9640AA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33E4765"/>
    <w:multiLevelType w:val="hybridMultilevel"/>
    <w:tmpl w:val="70D2B35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4F04F1E"/>
    <w:multiLevelType w:val="hybridMultilevel"/>
    <w:tmpl w:val="D7D45D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257821B5"/>
    <w:multiLevelType w:val="hybridMultilevel"/>
    <w:tmpl w:val="B01A54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5DE604B"/>
    <w:multiLevelType w:val="hybridMultilevel"/>
    <w:tmpl w:val="F2DC6F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C0C03E2"/>
    <w:multiLevelType w:val="hybridMultilevel"/>
    <w:tmpl w:val="5D2E17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2D014D7B"/>
    <w:multiLevelType w:val="hybridMultilevel"/>
    <w:tmpl w:val="49B8758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E163CC6"/>
    <w:multiLevelType w:val="hybridMultilevel"/>
    <w:tmpl w:val="4FCC94A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1195B26"/>
    <w:multiLevelType w:val="hybridMultilevel"/>
    <w:tmpl w:val="186434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311C3471"/>
    <w:multiLevelType w:val="hybridMultilevel"/>
    <w:tmpl w:val="3F4EF0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31C7441"/>
    <w:multiLevelType w:val="hybridMultilevel"/>
    <w:tmpl w:val="5EC87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3F165E7"/>
    <w:multiLevelType w:val="hybridMultilevel"/>
    <w:tmpl w:val="288868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85C4E76"/>
    <w:multiLevelType w:val="hybridMultilevel"/>
    <w:tmpl w:val="AA8C2C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39BE6FED"/>
    <w:multiLevelType w:val="hybridMultilevel"/>
    <w:tmpl w:val="1A602062"/>
    <w:lvl w:ilvl="0" w:tplc="E14E2CC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12B44B9"/>
    <w:multiLevelType w:val="hybridMultilevel"/>
    <w:tmpl w:val="521C882A"/>
    <w:lvl w:ilvl="0" w:tplc="3C08522C">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430B2C64"/>
    <w:multiLevelType w:val="hybridMultilevel"/>
    <w:tmpl w:val="8CEE0F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45E01AB"/>
    <w:multiLevelType w:val="hybridMultilevel"/>
    <w:tmpl w:val="180E4AC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58D744F"/>
    <w:multiLevelType w:val="hybridMultilevel"/>
    <w:tmpl w:val="ACDAB9DE"/>
    <w:lvl w:ilvl="0" w:tplc="3C08522C">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45DC3A71"/>
    <w:multiLevelType w:val="hybridMultilevel"/>
    <w:tmpl w:val="A462B3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461D12D4"/>
    <w:multiLevelType w:val="hybridMultilevel"/>
    <w:tmpl w:val="E98414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63365AE"/>
    <w:multiLevelType w:val="hybridMultilevel"/>
    <w:tmpl w:val="150274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9A74F01"/>
    <w:multiLevelType w:val="hybridMultilevel"/>
    <w:tmpl w:val="3FFE63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4C727C31"/>
    <w:multiLevelType w:val="hybridMultilevel"/>
    <w:tmpl w:val="82A2FC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4CE2305F"/>
    <w:multiLevelType w:val="hybridMultilevel"/>
    <w:tmpl w:val="B6DA5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76F18E0"/>
    <w:multiLevelType w:val="hybridMultilevel"/>
    <w:tmpl w:val="E9F030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E3D173F"/>
    <w:multiLevelType w:val="hybridMultilevel"/>
    <w:tmpl w:val="F7620C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61CD3984"/>
    <w:multiLevelType w:val="hybridMultilevel"/>
    <w:tmpl w:val="15966A16"/>
    <w:lvl w:ilvl="0" w:tplc="04130001">
      <w:start w:val="1"/>
      <w:numFmt w:val="bullet"/>
      <w:lvlText w:val=""/>
      <w:lvlJc w:val="left"/>
      <w:pPr>
        <w:ind w:left="360" w:hanging="360"/>
      </w:pPr>
      <w:rPr>
        <w:rFonts w:ascii="Symbol" w:hAnsi="Symbol" w:hint="default"/>
      </w:rPr>
    </w:lvl>
    <w:lvl w:ilvl="1" w:tplc="28BAE420">
      <w:numFmt w:val="bullet"/>
      <w:lvlText w:val="•"/>
      <w:lvlJc w:val="left"/>
      <w:pPr>
        <w:ind w:left="1425" w:hanging="705"/>
      </w:pPr>
      <w:rPr>
        <w:rFonts w:ascii="Calibri" w:eastAsiaTheme="minorHAnsi" w:hAnsi="Calibri"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62841E25"/>
    <w:multiLevelType w:val="hybridMultilevel"/>
    <w:tmpl w:val="418026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36A27C9"/>
    <w:multiLevelType w:val="hybridMultilevel"/>
    <w:tmpl w:val="F9DE56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nsid w:val="67E347B3"/>
    <w:multiLevelType w:val="hybridMultilevel"/>
    <w:tmpl w:val="6A9EC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69313D6B"/>
    <w:multiLevelType w:val="hybridMultilevel"/>
    <w:tmpl w:val="F8383F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C570F0E"/>
    <w:multiLevelType w:val="hybridMultilevel"/>
    <w:tmpl w:val="8EC21B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4E5544B"/>
    <w:multiLevelType w:val="hybridMultilevel"/>
    <w:tmpl w:val="1FCE69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7A851BFA"/>
    <w:multiLevelType w:val="hybridMultilevel"/>
    <w:tmpl w:val="F08825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C412134"/>
    <w:multiLevelType w:val="hybridMultilevel"/>
    <w:tmpl w:val="D55CC2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D7847F4"/>
    <w:multiLevelType w:val="hybridMultilevel"/>
    <w:tmpl w:val="356497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nsid w:val="7EA43EC2"/>
    <w:multiLevelType w:val="hybridMultilevel"/>
    <w:tmpl w:val="BE100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FF40FDC"/>
    <w:multiLevelType w:val="hybridMultilevel"/>
    <w:tmpl w:val="50E26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1"/>
  </w:num>
  <w:num w:numId="2">
    <w:abstractNumId w:val="22"/>
  </w:num>
  <w:num w:numId="3">
    <w:abstractNumId w:val="31"/>
  </w:num>
  <w:num w:numId="4">
    <w:abstractNumId w:val="13"/>
  </w:num>
  <w:num w:numId="5">
    <w:abstractNumId w:val="14"/>
  </w:num>
  <w:num w:numId="6">
    <w:abstractNumId w:val="8"/>
  </w:num>
  <w:num w:numId="7">
    <w:abstractNumId w:val="23"/>
  </w:num>
  <w:num w:numId="8">
    <w:abstractNumId w:val="19"/>
  </w:num>
  <w:num w:numId="9">
    <w:abstractNumId w:val="2"/>
  </w:num>
  <w:num w:numId="10">
    <w:abstractNumId w:val="34"/>
  </w:num>
  <w:num w:numId="11">
    <w:abstractNumId w:val="27"/>
  </w:num>
  <w:num w:numId="12">
    <w:abstractNumId w:val="0"/>
  </w:num>
  <w:num w:numId="13">
    <w:abstractNumId w:val="35"/>
  </w:num>
  <w:num w:numId="14">
    <w:abstractNumId w:val="4"/>
  </w:num>
  <w:num w:numId="15">
    <w:abstractNumId w:val="7"/>
  </w:num>
  <w:num w:numId="16">
    <w:abstractNumId w:val="24"/>
  </w:num>
  <w:num w:numId="17">
    <w:abstractNumId w:val="3"/>
  </w:num>
  <w:num w:numId="18">
    <w:abstractNumId w:val="25"/>
  </w:num>
  <w:num w:numId="19">
    <w:abstractNumId w:val="37"/>
  </w:num>
  <w:num w:numId="20">
    <w:abstractNumId w:val="20"/>
  </w:num>
  <w:num w:numId="21">
    <w:abstractNumId w:val="10"/>
  </w:num>
  <w:num w:numId="22">
    <w:abstractNumId w:val="11"/>
  </w:num>
  <w:num w:numId="23">
    <w:abstractNumId w:val="32"/>
  </w:num>
  <w:num w:numId="24">
    <w:abstractNumId w:val="9"/>
  </w:num>
  <w:num w:numId="25">
    <w:abstractNumId w:val="29"/>
  </w:num>
  <w:num w:numId="26">
    <w:abstractNumId w:val="33"/>
  </w:num>
  <w:num w:numId="27">
    <w:abstractNumId w:val="16"/>
  </w:num>
  <w:num w:numId="28">
    <w:abstractNumId w:val="39"/>
  </w:num>
  <w:num w:numId="29">
    <w:abstractNumId w:val="6"/>
  </w:num>
  <w:num w:numId="30">
    <w:abstractNumId w:val="26"/>
  </w:num>
  <w:num w:numId="31">
    <w:abstractNumId w:val="36"/>
  </w:num>
  <w:num w:numId="32">
    <w:abstractNumId w:val="38"/>
  </w:num>
  <w:num w:numId="33">
    <w:abstractNumId w:val="40"/>
  </w:num>
  <w:num w:numId="34">
    <w:abstractNumId w:val="12"/>
  </w:num>
  <w:num w:numId="35">
    <w:abstractNumId w:val="30"/>
  </w:num>
  <w:num w:numId="36">
    <w:abstractNumId w:val="1"/>
  </w:num>
  <w:num w:numId="37">
    <w:abstractNumId w:val="28"/>
  </w:num>
  <w:num w:numId="38">
    <w:abstractNumId w:val="17"/>
  </w:num>
  <w:num w:numId="39">
    <w:abstractNumId w:val="5"/>
  </w:num>
  <w:num w:numId="40">
    <w:abstractNumId w:val="15"/>
  </w:num>
  <w:num w:numId="41">
    <w:abstractNumId w:val="18"/>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616"/>
    <w:rsid w:val="000D4616"/>
    <w:rsid w:val="000E6F9E"/>
    <w:rsid w:val="0020391A"/>
    <w:rsid w:val="003808CB"/>
    <w:rsid w:val="00456384"/>
    <w:rsid w:val="00653A89"/>
    <w:rsid w:val="009B1025"/>
    <w:rsid w:val="00C82AB3"/>
    <w:rsid w:val="00D8252E"/>
    <w:rsid w:val="00DA437E"/>
    <w:rsid w:val="00EA4665"/>
  </w:rsids>
  <m:mathPr>
    <m:mathFont m:val="Cambria Math"/>
    <m:brkBin m:val="before"/>
    <m:brkBinSub m:val="--"/>
    <m:smallFrac/>
    <m:dispDe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D4616"/>
    <w:pPr>
      <w:spacing w:after="200" w:line="276" w:lineRule="auto"/>
    </w:pPr>
    <w:rPr>
      <w:rFonts w:eastAsiaTheme="minorHAnsi"/>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147DC"/>
    <w:pPr>
      <w:tabs>
        <w:tab w:val="center" w:pos="4536"/>
        <w:tab w:val="right" w:pos="9072"/>
      </w:tabs>
    </w:pPr>
  </w:style>
  <w:style w:type="character" w:customStyle="1" w:styleId="KoptekstChar">
    <w:name w:val="Koptekst Char"/>
    <w:basedOn w:val="Standaardalinea-lettertype"/>
    <w:link w:val="Koptekst"/>
    <w:uiPriority w:val="99"/>
    <w:rsid w:val="00C147DC"/>
  </w:style>
  <w:style w:type="paragraph" w:styleId="Voettekst">
    <w:name w:val="footer"/>
    <w:basedOn w:val="Standaard"/>
    <w:link w:val="VoettekstChar"/>
    <w:uiPriority w:val="99"/>
    <w:unhideWhenUsed/>
    <w:rsid w:val="00C147DC"/>
    <w:pPr>
      <w:tabs>
        <w:tab w:val="center" w:pos="4536"/>
        <w:tab w:val="right" w:pos="9072"/>
      </w:tabs>
    </w:pPr>
  </w:style>
  <w:style w:type="character" w:customStyle="1" w:styleId="VoettekstChar">
    <w:name w:val="Voettekst Char"/>
    <w:basedOn w:val="Standaardalinea-lettertype"/>
    <w:link w:val="Voettekst"/>
    <w:uiPriority w:val="99"/>
    <w:rsid w:val="00C147DC"/>
  </w:style>
  <w:style w:type="paragraph" w:styleId="Ballontekst">
    <w:name w:val="Balloon Text"/>
    <w:basedOn w:val="Standaard"/>
    <w:link w:val="BallontekstChar"/>
    <w:uiPriority w:val="99"/>
    <w:semiHidden/>
    <w:unhideWhenUsed/>
    <w:rsid w:val="00C147DC"/>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147DC"/>
    <w:rPr>
      <w:rFonts w:ascii="Lucida Grande" w:hAnsi="Lucida Grande" w:cs="Lucida Grande"/>
      <w:sz w:val="18"/>
      <w:szCs w:val="18"/>
    </w:rPr>
  </w:style>
  <w:style w:type="character" w:styleId="Tekstvantijdelijkeaanduiding">
    <w:name w:val="Placeholder Text"/>
    <w:basedOn w:val="Standaardalinea-lettertype"/>
    <w:uiPriority w:val="99"/>
    <w:semiHidden/>
    <w:rsid w:val="00D46053"/>
    <w:rPr>
      <w:color w:val="808080"/>
    </w:rPr>
  </w:style>
  <w:style w:type="paragraph" w:styleId="Geenafstand">
    <w:name w:val="No Spacing"/>
    <w:uiPriority w:val="1"/>
    <w:qFormat/>
    <w:rsid w:val="000D4616"/>
    <w:rPr>
      <w:rFonts w:eastAsiaTheme="minorHAnsi"/>
      <w:sz w:val="22"/>
      <w:szCs w:val="22"/>
      <w:lang w:eastAsia="en-US"/>
    </w:rPr>
  </w:style>
  <w:style w:type="table" w:styleId="Tabelraster">
    <w:name w:val="Table Grid"/>
    <w:basedOn w:val="Standaardtabel"/>
    <w:uiPriority w:val="59"/>
    <w:rsid w:val="000D4616"/>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0D4616"/>
    <w:rPr>
      <w:color w:val="0000FF" w:themeColor="hyperlink"/>
      <w:u w:val="single"/>
    </w:rPr>
  </w:style>
  <w:style w:type="paragraph" w:styleId="Lijstalinea">
    <w:name w:val="List Paragraph"/>
    <w:basedOn w:val="Standaard"/>
    <w:uiPriority w:val="34"/>
    <w:qFormat/>
    <w:rsid w:val="000D4616"/>
    <w:pPr>
      <w:ind w:left="720"/>
      <w:contextualSpacing/>
    </w:pPr>
  </w:style>
  <w:style w:type="character" w:customStyle="1" w:styleId="title5">
    <w:name w:val="title5"/>
    <w:basedOn w:val="Standaardalinea-lettertype"/>
    <w:rsid w:val="000D4616"/>
    <w:rPr>
      <w:color w:val="0F2D54"/>
      <w:sz w:val="21"/>
      <w:szCs w:val="21"/>
    </w:rPr>
  </w:style>
  <w:style w:type="paragraph" w:styleId="Normaalweb">
    <w:name w:val="Normal (Web)"/>
    <w:basedOn w:val="Standaard"/>
    <w:uiPriority w:val="99"/>
    <w:semiHidden/>
    <w:unhideWhenUsed/>
    <w:rsid w:val="000D4616"/>
    <w:pPr>
      <w:spacing w:before="150" w:after="0" w:line="240" w:lineRule="auto"/>
    </w:pPr>
    <w:rPr>
      <w:rFonts w:ascii="Times New Roman" w:eastAsia="Times New Roman" w:hAnsi="Times New Roman" w:cs="Times New Roman"/>
      <w:sz w:val="24"/>
      <w:szCs w:val="24"/>
      <w:lang w:eastAsia="nl-NL"/>
    </w:rPr>
  </w:style>
  <w:style w:type="character" w:customStyle="1" w:styleId="subtitle1">
    <w:name w:val="subtitle1"/>
    <w:basedOn w:val="Standaardalinea-lettertype"/>
    <w:rsid w:val="000D4616"/>
    <w:rPr>
      <w:b/>
      <w:bCs/>
      <w:color w:val="0F2D54"/>
      <w:sz w:val="23"/>
      <w:szCs w:val="23"/>
    </w:rPr>
  </w:style>
  <w:style w:type="character" w:styleId="GevolgdeHyperlink">
    <w:name w:val="FollowedHyperlink"/>
    <w:basedOn w:val="Standaardalinea-lettertype"/>
    <w:uiPriority w:val="99"/>
    <w:semiHidden/>
    <w:unhideWhenUsed/>
    <w:rsid w:val="000D4616"/>
    <w:rPr>
      <w:color w:val="800080" w:themeColor="followedHyperlink"/>
      <w:u w:val="single"/>
    </w:rPr>
  </w:style>
  <w:style w:type="paragraph" w:customStyle="1" w:styleId="Default">
    <w:name w:val="Default"/>
    <w:rsid w:val="000D4616"/>
    <w:pPr>
      <w:autoSpaceDE w:val="0"/>
      <w:autoSpaceDN w:val="0"/>
      <w:adjustRightInd w:val="0"/>
    </w:pPr>
    <w:rPr>
      <w:rFonts w:ascii="Arial" w:eastAsiaTheme="minorHAnsi" w:hAnsi="Arial" w:cs="Arial"/>
      <w:color w:val="000000"/>
      <w:lang w:eastAsia="en-US"/>
    </w:rPr>
  </w:style>
  <w:style w:type="character" w:styleId="Zwaar">
    <w:name w:val="Strong"/>
    <w:basedOn w:val="Standaardalinea-lettertype"/>
    <w:uiPriority w:val="22"/>
    <w:qFormat/>
    <w:rsid w:val="000D461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D4616"/>
    <w:pPr>
      <w:spacing w:after="200" w:line="276" w:lineRule="auto"/>
    </w:pPr>
    <w:rPr>
      <w:rFonts w:eastAsiaTheme="minorHAnsi"/>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147DC"/>
    <w:pPr>
      <w:tabs>
        <w:tab w:val="center" w:pos="4536"/>
        <w:tab w:val="right" w:pos="9072"/>
      </w:tabs>
    </w:pPr>
  </w:style>
  <w:style w:type="character" w:customStyle="1" w:styleId="KoptekstChar">
    <w:name w:val="Koptekst Char"/>
    <w:basedOn w:val="Standaardalinea-lettertype"/>
    <w:link w:val="Koptekst"/>
    <w:uiPriority w:val="99"/>
    <w:rsid w:val="00C147DC"/>
  </w:style>
  <w:style w:type="paragraph" w:styleId="Voettekst">
    <w:name w:val="footer"/>
    <w:basedOn w:val="Standaard"/>
    <w:link w:val="VoettekstChar"/>
    <w:uiPriority w:val="99"/>
    <w:unhideWhenUsed/>
    <w:rsid w:val="00C147DC"/>
    <w:pPr>
      <w:tabs>
        <w:tab w:val="center" w:pos="4536"/>
        <w:tab w:val="right" w:pos="9072"/>
      </w:tabs>
    </w:pPr>
  </w:style>
  <w:style w:type="character" w:customStyle="1" w:styleId="VoettekstChar">
    <w:name w:val="Voettekst Char"/>
    <w:basedOn w:val="Standaardalinea-lettertype"/>
    <w:link w:val="Voettekst"/>
    <w:uiPriority w:val="99"/>
    <w:rsid w:val="00C147DC"/>
  </w:style>
  <w:style w:type="paragraph" w:styleId="Ballontekst">
    <w:name w:val="Balloon Text"/>
    <w:basedOn w:val="Standaard"/>
    <w:link w:val="BallontekstChar"/>
    <w:uiPriority w:val="99"/>
    <w:semiHidden/>
    <w:unhideWhenUsed/>
    <w:rsid w:val="00C147DC"/>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147DC"/>
    <w:rPr>
      <w:rFonts w:ascii="Lucida Grande" w:hAnsi="Lucida Grande" w:cs="Lucida Grande"/>
      <w:sz w:val="18"/>
      <w:szCs w:val="18"/>
    </w:rPr>
  </w:style>
  <w:style w:type="character" w:styleId="Tekstvantijdelijkeaanduiding">
    <w:name w:val="Placeholder Text"/>
    <w:basedOn w:val="Standaardalinea-lettertype"/>
    <w:uiPriority w:val="99"/>
    <w:semiHidden/>
    <w:rsid w:val="00D46053"/>
    <w:rPr>
      <w:color w:val="808080"/>
    </w:rPr>
  </w:style>
  <w:style w:type="paragraph" w:styleId="Geenafstand">
    <w:name w:val="No Spacing"/>
    <w:uiPriority w:val="1"/>
    <w:qFormat/>
    <w:rsid w:val="000D4616"/>
    <w:rPr>
      <w:rFonts w:eastAsiaTheme="minorHAnsi"/>
      <w:sz w:val="22"/>
      <w:szCs w:val="22"/>
      <w:lang w:eastAsia="en-US"/>
    </w:rPr>
  </w:style>
  <w:style w:type="table" w:styleId="Tabelraster">
    <w:name w:val="Table Grid"/>
    <w:basedOn w:val="Standaardtabel"/>
    <w:uiPriority w:val="59"/>
    <w:rsid w:val="000D4616"/>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0D4616"/>
    <w:rPr>
      <w:color w:val="0000FF" w:themeColor="hyperlink"/>
      <w:u w:val="single"/>
    </w:rPr>
  </w:style>
  <w:style w:type="paragraph" w:styleId="Lijstalinea">
    <w:name w:val="List Paragraph"/>
    <w:basedOn w:val="Standaard"/>
    <w:uiPriority w:val="34"/>
    <w:qFormat/>
    <w:rsid w:val="000D4616"/>
    <w:pPr>
      <w:ind w:left="720"/>
      <w:contextualSpacing/>
    </w:pPr>
  </w:style>
  <w:style w:type="character" w:customStyle="1" w:styleId="title5">
    <w:name w:val="title5"/>
    <w:basedOn w:val="Standaardalinea-lettertype"/>
    <w:rsid w:val="000D4616"/>
    <w:rPr>
      <w:color w:val="0F2D54"/>
      <w:sz w:val="21"/>
      <w:szCs w:val="21"/>
    </w:rPr>
  </w:style>
  <w:style w:type="paragraph" w:styleId="Normaalweb">
    <w:name w:val="Normal (Web)"/>
    <w:basedOn w:val="Standaard"/>
    <w:uiPriority w:val="99"/>
    <w:semiHidden/>
    <w:unhideWhenUsed/>
    <w:rsid w:val="000D4616"/>
    <w:pPr>
      <w:spacing w:before="150" w:after="0" w:line="240" w:lineRule="auto"/>
    </w:pPr>
    <w:rPr>
      <w:rFonts w:ascii="Times New Roman" w:eastAsia="Times New Roman" w:hAnsi="Times New Roman" w:cs="Times New Roman"/>
      <w:sz w:val="24"/>
      <w:szCs w:val="24"/>
      <w:lang w:eastAsia="nl-NL"/>
    </w:rPr>
  </w:style>
  <w:style w:type="character" w:customStyle="1" w:styleId="subtitle1">
    <w:name w:val="subtitle1"/>
    <w:basedOn w:val="Standaardalinea-lettertype"/>
    <w:rsid w:val="000D4616"/>
    <w:rPr>
      <w:b/>
      <w:bCs/>
      <w:color w:val="0F2D54"/>
      <w:sz w:val="23"/>
      <w:szCs w:val="23"/>
    </w:rPr>
  </w:style>
  <w:style w:type="character" w:styleId="GevolgdeHyperlink">
    <w:name w:val="FollowedHyperlink"/>
    <w:basedOn w:val="Standaardalinea-lettertype"/>
    <w:uiPriority w:val="99"/>
    <w:semiHidden/>
    <w:unhideWhenUsed/>
    <w:rsid w:val="000D4616"/>
    <w:rPr>
      <w:color w:val="800080" w:themeColor="followedHyperlink"/>
      <w:u w:val="single"/>
    </w:rPr>
  </w:style>
  <w:style w:type="paragraph" w:customStyle="1" w:styleId="Default">
    <w:name w:val="Default"/>
    <w:rsid w:val="000D4616"/>
    <w:pPr>
      <w:autoSpaceDE w:val="0"/>
      <w:autoSpaceDN w:val="0"/>
      <w:adjustRightInd w:val="0"/>
    </w:pPr>
    <w:rPr>
      <w:rFonts w:ascii="Arial" w:eastAsiaTheme="minorHAnsi" w:hAnsi="Arial" w:cs="Arial"/>
      <w:color w:val="000000"/>
      <w:lang w:eastAsia="en-US"/>
    </w:rPr>
  </w:style>
  <w:style w:type="character" w:styleId="Zwaar">
    <w:name w:val="Strong"/>
    <w:basedOn w:val="Standaardalinea-lettertype"/>
    <w:uiPriority w:val="22"/>
    <w:qFormat/>
    <w:rsid w:val="000D46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nl/url?sa=i&amp;rct=j&amp;q=&amp;source=images&amp;cd=&amp;cad=rja&amp;docid=aXfPs5wtAe86BM&amp;tbnid=4o9IFOMnI8trdM:&amp;ved=0CAUQjRw&amp;url=http://www.apotheek.nl/&amp;ei=QqHIUfqTIIfQsgbZkoGYDg&amp;bvm=bv.48293060,d.Yms&amp;psig=AFQjCNEa8qhAxcptRTrYNvvNfd4itlREtg&amp;ust=1372189329969128" TargetMode="External"/><Relationship Id="rId18" Type="http://schemas.openxmlformats.org/officeDocument/2006/relationships/image" Target="media/image5.jpeg"/><Relationship Id="rId26" Type="http://schemas.openxmlformats.org/officeDocument/2006/relationships/hyperlink" Target="http://www.google.nl/url?sa=i&amp;rct=j&amp;q=beheer+medicatie&amp;source=images&amp;cd=&amp;cad=rja&amp;docid=vonOH8nAsnIKJM&amp;tbnid=GVHmP0O_tH4JrM:&amp;ved=0CAUQjRw&amp;url=http://www.pw.nl/nieuws/cartoon-1/medicatie-in-eigen-beheer-risicovol&amp;ei=JqfIUYDfFIXasgaM2YGIDw&amp;bvm=bv.48293060,d.Yms&amp;psig=AFQjCNG2M0IeCrM2P1DuSL93mLs7J-b7Ag&amp;ust=1372190760357636" TargetMode="External"/><Relationship Id="rId39" Type="http://schemas.openxmlformats.org/officeDocument/2006/relationships/hyperlink" Target="http://www.apotheek.nl" TargetMode="External"/><Relationship Id="rId21" Type="http://schemas.openxmlformats.org/officeDocument/2006/relationships/hyperlink" Target="http://www.mijnzorgveilig.nl" TargetMode="External"/><Relationship Id="rId34" Type="http://schemas.openxmlformats.org/officeDocument/2006/relationships/hyperlink" Target="http://www.google.nl/url?sa=i&amp;rct=j&amp;q=medicijnen+aanreiken&amp;source=images&amp;cd=&amp;cad=rja&amp;docid=eIwjXy_wmL_tnM&amp;tbnid=yOdUCSD50aRssM:&amp;ved=0CAUQjRw&amp;url=http://www.privazorgdenbosch-oss.nl/Zorgaanbod&amp;ei=hO_KUePIIZHCswba2oHgDA&amp;bvm=bv.48340889,d.Yms&amp;psig=AFQjCNEiGk6pZiA6Ka9AVrH3shnf0PfS1A&amp;ust=1372340434091179" TargetMode="External"/><Relationship Id="rId42" Type="http://schemas.openxmlformats.org/officeDocument/2006/relationships/image" Target="media/image16.png"/><Relationship Id="rId47" Type="http://schemas.openxmlformats.org/officeDocument/2006/relationships/image" Target="media/image18.jpeg"/><Relationship Id="rId50" Type="http://schemas.openxmlformats.org/officeDocument/2006/relationships/hyperlink" Target="http://www.google.nl/url?sa=i&amp;rct=j&amp;q=zo+nodig+medicatie&amp;source=images&amp;cd=&amp;cad=rja&amp;docid=1rNzZOpmrxPhoM&amp;tbnid=TBrbI1u1PDPxvM:&amp;ved=0CAUQjRw&amp;url=http://www.mijnzorgveilig.nl/kaart/zorginstellingen/ziekenhuis/kliniek/details.php?kaart_id=623&amp;ei=3vPKUf_wKs7HswarxYCIDA&amp;bvm=bv.48340889,d.Yms&amp;psig=AFQjCNGVBuQP3HM9_onVXWpq-8y-iBWZAg&amp;ust=1372341497045571" TargetMode="External"/><Relationship Id="rId55" Type="http://schemas.openxmlformats.org/officeDocument/2006/relationships/image" Target="media/image22.png"/><Relationship Id="rId63" Type="http://schemas.openxmlformats.org/officeDocument/2006/relationships/hyperlink" Target="http://www.google.nl/url?sa=i&amp;source=images&amp;cd=&amp;cad=rja&amp;docid=SVyMMexEqDGAGM&amp;tbnid=LuyquDuoQXf_iM:&amp;ved=&amp;url=http://www.jobat.be/nl/artikels/evaluatiegesprekken-nog-te-weinig-ingeburgerd/&amp;ei=8OrLUZC1FIbFtQbivICYDg&amp;psig=AFQjCNHhkPAS3Hp5wI4K0fF5zBzfUm5C2g&amp;ust=1372404848411968" TargetMode="External"/><Relationship Id="rId68" Type="http://schemas.openxmlformats.org/officeDocument/2006/relationships/image" Target="media/image28.gi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1.jpeg"/><Relationship Id="rId11" Type="http://schemas.openxmlformats.org/officeDocument/2006/relationships/hyperlink" Target="http://www.google.nl/url?sa=i&amp;rct=j&amp;q=&amp;source=images&amp;cd=&amp;cad=rja&amp;docid=TNZ861amXao6MM&amp;tbnid=MSI_5nTUVxIsAM:&amp;ved=0CAUQjRw&amp;url=http://iphonehouse.nl/?p=364&amp;ei=kKDIUe-3M8aLtQbrgoCIBg&amp;bvm=bv.48293060,d.Yms&amp;psig=AFQjCNGuSA6TzhgnRtKmqU8aKiqTYAqYbg&amp;ust=1372189139100095" TargetMode="External"/><Relationship Id="rId24" Type="http://schemas.openxmlformats.org/officeDocument/2006/relationships/hyperlink" Target="http://www.google.nl/url?sa=i&amp;rct=j&amp;q=&amp;source=images&amp;cd=&amp;cad=rja&amp;docid=5YQJOhFbdX6JmM&amp;tbnid=-zax7krpd2p2WM:&amp;ved=0CAUQjRw&amp;url=http://thuiszorg-gids.nl/agenda/&amp;ei=5afIUZCdKY7mtQaJxoHIBg&amp;bvm=bv.48293060,d.Yms&amp;psig=AFQjCNEfK_8bpXJHxbWD6BP4RvALIyZZOw&amp;ust=1372191031701090" TargetMode="External"/><Relationship Id="rId32" Type="http://schemas.openxmlformats.org/officeDocument/2006/relationships/hyperlink" Target="http://www.google.nl/url?sa=i&amp;rct=j&amp;q=&amp;source=images&amp;cd=&amp;cad=rja&amp;docid=6P2Qc7URB4rLFM&amp;tbnid=suTF5wMzLRxYLM:&amp;ved=0CAUQjRw&amp;url=http://prosonshop.nl/product/390031/niet-storen-vestje&amp;ei=FTnIUfzvAsjQ0QWh_YAw&amp;bvm=bv.48293060,d.d2k&amp;psig=AFQjCNF_A2VWC4t3g8RffWx85E0YdLjvMQ&amp;ust=1372162679341405" TargetMode="External"/><Relationship Id="rId37" Type="http://schemas.openxmlformats.org/officeDocument/2006/relationships/image" Target="media/image15.jpeg"/><Relationship Id="rId40" Type="http://schemas.openxmlformats.org/officeDocument/2006/relationships/hyperlink" Target="http://www.apotheek.nl/Medische_informatie/Medicijnen/Producten/Fluvastatine" TargetMode="External"/><Relationship Id="rId45" Type="http://schemas.openxmlformats.org/officeDocument/2006/relationships/image" Target="media/image17.jpeg"/><Relationship Id="rId53" Type="http://schemas.openxmlformats.org/officeDocument/2006/relationships/image" Target="media/image21.png"/><Relationship Id="rId58" Type="http://schemas.openxmlformats.org/officeDocument/2006/relationships/hyperlink" Target="http://www.lareb.nl" TargetMode="External"/><Relationship Id="rId66" Type="http://schemas.openxmlformats.org/officeDocument/2006/relationships/image" Target="media/image27.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nl/url?sa=i&amp;rct=j&amp;q=medicatie+toedieningsvormen&amp;source=images&amp;cd=&amp;cad=rja&amp;docid=HhJeBVgwnpKHtM&amp;tbnid=JLnB7z_PfkGl2M:&amp;ved=0CAUQjRw&amp;url=https://nl.wikipedia.org/wiki/Geneesmiddel&amp;ei=GkTIUbSwC6X80QW9yIGQDQ&amp;psig=AFQjCNE3jb5-p_C0oFPBKi2fFEXPVeB_NA&amp;ust=1372165517256435" TargetMode="External"/><Relationship Id="rId23" Type="http://schemas.openxmlformats.org/officeDocument/2006/relationships/image" Target="media/image8.emf"/><Relationship Id="rId28" Type="http://schemas.openxmlformats.org/officeDocument/2006/relationships/hyperlink" Target="http://www.google.nl/url?sa=i&amp;rct=j&amp;q=beautycase&amp;source=images&amp;cd=&amp;cad=rja&amp;docid=YOOshqxovHDdfM&amp;tbnid=aD7HEb4rObkpvM:&amp;ved=0CAUQjRw&amp;url=http://www.travelbags.nl/roncato-flexi-beauty-case-grigio.html&amp;ei=zz7IUcetMeyp0AW29YCoBw&amp;psig=AFQjCNGbvBM-5s3e41akhBa4ZohF8wlBFg&amp;ust=1372164174715368" TargetMode="External"/><Relationship Id="rId36" Type="http://schemas.openxmlformats.org/officeDocument/2006/relationships/hyperlink" Target="http://www.google.nl/url?sa=i&amp;rct=j&amp;q=medicijnen+vermalen&amp;source=images&amp;cd=&amp;cad=rja&amp;docid=Plz7KGNFkeA20M&amp;tbnid=tzcin-9FQf86EM:&amp;ved=0CAUQjRw&amp;url=http://www.severo.nl/rsi.php&amp;ei=dPjLUcW4NYrntQbK54DgCQ&amp;bvm=bv.48340889,d.Yms&amp;psig=AFQjCNH1wg6vCMDKoRoYvYnOIjTdW3bE1w&amp;ust=1372408289741765" TargetMode="External"/><Relationship Id="rId49" Type="http://schemas.openxmlformats.org/officeDocument/2006/relationships/image" Target="media/image19.jpeg"/><Relationship Id="rId57" Type="http://schemas.openxmlformats.org/officeDocument/2006/relationships/image" Target="media/image23.png"/><Relationship Id="rId61" Type="http://schemas.openxmlformats.org/officeDocument/2006/relationships/hyperlink" Target="http://www.google.nl/url?sa=i&amp;rct=j&amp;q=&amp;source=images&amp;cd=&amp;cad=rja&amp;docid=rUcI7vgK-jimmM&amp;tbnid=ll-FEk9wEKpNlM:&amp;ved=0CAUQjRw&amp;url=http://www.jeroenboschziekenhuis.nl/Publicaties/107731/Aandoeningen-Geriatrie-Delier&amp;ei=n1bIUZjmOIXYtQaeiYDgCQ&amp;bvm=bv.48293060,d.Yms&amp;psig=AFQjCNHTgguOQGsivUnqFQMg7hMOrFXvEQ&amp;ust=1372170237282613" TargetMode="External"/><Relationship Id="rId10" Type="http://schemas.openxmlformats.org/officeDocument/2006/relationships/image" Target="media/image1.jpeg"/><Relationship Id="rId19" Type="http://schemas.openxmlformats.org/officeDocument/2006/relationships/hyperlink" Target="https://www.ikgeeftoestemming.nl/" TargetMode="External"/><Relationship Id="rId31" Type="http://schemas.openxmlformats.org/officeDocument/2006/relationships/image" Target="media/image12.png"/><Relationship Id="rId44" Type="http://schemas.openxmlformats.org/officeDocument/2006/relationships/hyperlink" Target="http://www.google.nl/url?sa=i&amp;rct=j&amp;q=medicatie+geven&amp;source=images&amp;cd=&amp;cad=rja&amp;docid=7iDkts2f7xMpGM&amp;tbnid=d_euMSWIK03WAM:&amp;ved=0CAUQjRw&amp;url=http://www.ad.nl/ad/nl/4560/Gezond/article/detail/3294189/2012/07/31/Kinderen-krijgen-te-vaak-laxeermiddelen.dhtml&amp;ei=4-_KUcjXGYiPswalwIEw&amp;bvm=bv.48340889,d.Yms&amp;psig=AFQjCNECaKE0LplUY6RYaodON-bnl0SU1Q&amp;ust=1372340540380630" TargetMode="External"/><Relationship Id="rId52" Type="http://schemas.openxmlformats.org/officeDocument/2006/relationships/hyperlink" Target="http://www.google.nl/url?sa=i&amp;rct=j&amp;q=registreren&amp;source=images&amp;cd=&amp;cad=rja&amp;docid=CjQG2FYLsSTqwM&amp;tbnid=kYh2CAgf998ZQM:&amp;ved=0CAUQjRw&amp;url=http://www.caffe-granaio.nl/registreren.php&amp;ei=u_bKUZTSG8XNsga03IHwCw&amp;bvm=bv.48340889,d.Yms&amp;psig=AFQjCNFgPcKSp1vBmF1bDpsWe2pvLn9hgQ&amp;ust=1372342304001205" TargetMode="External"/><Relationship Id="rId60" Type="http://schemas.openxmlformats.org/officeDocument/2006/relationships/image" Target="media/image24.jpeg"/><Relationship Id="rId65" Type="http://schemas.openxmlformats.org/officeDocument/2006/relationships/hyperlink" Target="http://www.google.nl/url?sa=i&amp;rct=j&amp;q=polyfarmacie&amp;source=images&amp;cd=&amp;cad=rja&amp;docid=L9b7PBkiC0bHjM&amp;tbnid=QjLMOI0badVrxM:&amp;ved=0CAUQjRw&amp;url=http://medischcontact.artsennet.nl/dossiers/alle-dossiers-1/polyfarmacie.htm&amp;ei=YP_KUc-aBMrNtQb-5ICQAQ&amp;bvm=bv.48340889,d.Yms&amp;psig=AFQjCNHsjrUy01NreCcKSXcQDYxeHV51-w&amp;ust=1372344472544594" TargetMode="External"/><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google.nl/url?sa=i&amp;rct=j&amp;q=proces&amp;source=images&amp;cd=&amp;cad=rja&amp;docid=AohGmrovZWCaXM&amp;tbnid=rPUzQWQ05pMcEM:&amp;ved=0CAUQjRw&amp;url=http://www.minid.nl/werkwijze.html&amp;ei=c-fLUZbtI8uLswbloIC4BQ&amp;bvm=bv.48340889,d.Yms&amp;psig=AFQjCNEsaDyaR3xrpWMp7P0MEgURKwzpmQ&amp;ust=1372403901456988" TargetMode="Externa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0.jpeg"/><Relationship Id="rId30" Type="http://schemas.openxmlformats.org/officeDocument/2006/relationships/hyperlink" Target="http://www.google.nl/url?sa=i&amp;rct=j&amp;q=medicatierol&amp;source=images&amp;cd=&amp;cad=rja&amp;docid=rLO8ifhV9Isd5M&amp;tbnid=bJ1AJVcI6z6RjM:&amp;ved=0CAUQjRw&amp;url=http://www.medicatierolmetpico.nl/home/medicatierol&amp;ei=hUTIUduJG4Pw0gWh0ICgCg&amp;psig=AFQjCNEbe9zo9mEJcirhKLCrbEnhoNZnqA&amp;ust=1372165624856341" TargetMode="External"/><Relationship Id="rId35" Type="http://schemas.openxmlformats.org/officeDocument/2006/relationships/image" Target="media/image14.jpeg"/><Relationship Id="rId43" Type="http://schemas.openxmlformats.org/officeDocument/2006/relationships/hyperlink" Target="http://www.apotheek.nl/Instructiefilmpjes/Instructiefilmpje/Toedienen_van_tabletten_en_capsules.aspx?mId=10704&amp;rId=20" TargetMode="External"/><Relationship Id="rId48" Type="http://schemas.openxmlformats.org/officeDocument/2006/relationships/hyperlink" Target="http://www.google.nl/url?sa=i&amp;rct=j&amp;q=melding+incidenten+in+de+zorg&amp;source=images&amp;cd=&amp;cad=rja&amp;docid=j7oRHg8kosUyRM&amp;tbnid=MIuiiXJXlyZ2cM:&amp;ved=0CAUQjRw&amp;url=http://www.ambulancezorg.nl/nederlands/pagina/923/nieuws/432/14-10-tm-20-11-nationale-meldweek-patientveiligheid-eerste-lijn.html&amp;ei=kE_IUbSAOojFtQaA_oHgAw&amp;bvm=bv.48293060,d.Yms&amp;psig=AFQjCNEX__4qimSpuKuj5RNJJ-t3hsSSUA&amp;ust=1372168445773861" TargetMode="External"/><Relationship Id="rId56" Type="http://schemas.openxmlformats.org/officeDocument/2006/relationships/hyperlink" Target="http://www.google.nl/url?sa=i&amp;rct=j&amp;q=bijwerkingen+medicatie&amp;source=images&amp;cd=&amp;cad=rja&amp;docid=_01ojEkYdAqr0M&amp;tbnid=i5v7vsfOsHcGnM:&amp;ved=0CAUQjRw&amp;url=http://www.mijnzorgveilig.nl/jumpto.php?code=443&amp;ei=TPzKUZzDJ4OetAbJr4GgAg&amp;bvm=bv.48340889,d.Yms&amp;psig=AFQjCNFO3hHCrFc8bLE0FLXOgXZ7If5g2w&amp;ust=1372343607236717" TargetMode="External"/><Relationship Id="rId64" Type="http://schemas.openxmlformats.org/officeDocument/2006/relationships/image" Target="media/image26.jpeg"/><Relationship Id="rId69" Type="http://schemas.openxmlformats.org/officeDocument/2006/relationships/hyperlink" Target="http://www.zorgvoorbeter.nl" TargetMode="External"/><Relationship Id="rId8" Type="http://schemas.openxmlformats.org/officeDocument/2006/relationships/hyperlink" Target="http://www.mijnzorgveilig.nl" TargetMode="External"/><Relationship Id="rId51" Type="http://schemas.openxmlformats.org/officeDocument/2006/relationships/image" Target="media/image20.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yperlink" Target="http://www.google.nl/url?sa=i&amp;rct=j&amp;q=medicatieoverzicht+apotheek&amp;source=images&amp;cd=&amp;cad=rja&amp;docid=vwmYhTRr70n9rM&amp;tbnid=rgCpzMXLRweEAM:&amp;ved=0CAUQjRw&amp;url=http://www.apotheekgyselen.be/&amp;ei=BjvIUe7yD8PA0QW01IHACA&amp;bvm=bv.48293060,d.d2k&amp;psig=AFQjCNGKTat4MWtVTrJ7V0MOrdzt9O8UZQ&amp;ust=1372163012769355"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www.venvn.nl" TargetMode="External"/><Relationship Id="rId46" Type="http://schemas.openxmlformats.org/officeDocument/2006/relationships/hyperlink" Target="http://www.google.nl/url?sa=i&amp;rct=j&amp;q=dubbele+controle+medicatie&amp;source=images&amp;cd=&amp;cad=rja&amp;docid=6kiI03Dz13PEGM&amp;tbnid=xuc9kGVoG4aEmM:&amp;ved=0CAUQjRw&amp;url=http://www.venvn.nl/Actueel/Nieuwsarchief/tabid/1789/Articleid/6632/mid/3452/Default.aspx&amp;ei=Y-nLUdT9F4nRsgaJs4GADg&amp;bvm=bv.48340889,d.Yms&amp;psig=AFQjCNGQq8I8ckF-vRR7bSIivMGghz8__Q&amp;ust=1372404389025368" TargetMode="External"/><Relationship Id="rId59" Type="http://schemas.openxmlformats.org/officeDocument/2006/relationships/hyperlink" Target="http://www.google.nl/url?sa=i&amp;rct=j&amp;q=bijwerkingen+medicatie&amp;source=images&amp;cd=&amp;cad=rja&amp;docid=_01ojEkYdAqr0M&amp;tbnid=i5v7vsfOsHcGnM:&amp;ved=0CAUQjRw&amp;url=http://kassa.vara.nl/actueel/kartoens/npagina/30/&amp;ei=_fzKUeDzAYb3sgbPzoGACA&amp;bvm=bv.48340889,d.Yms&amp;psig=AFQjCNFO3hHCrFc8bLE0FLXOgXZ7If5g2w&amp;ust=1372343607236717" TargetMode="External"/><Relationship Id="rId67" Type="http://schemas.openxmlformats.org/officeDocument/2006/relationships/hyperlink" Target="http://www.google.nl/url?sa=i&amp;rct=j&amp;q=medicatieoverdracht+in+de+keten&amp;source=images&amp;cd=&amp;cad=rja&amp;docid=gxp8nXHmIMWvpM&amp;tbnid=16KRwfFYjC06FM:&amp;ved=0CAUQjRw&amp;url=http://www.123people.nl/s/jan+de+witte&amp;ei=6gHLUZjZHcT1sgb4roGABg&amp;bvm=bv.48340889,d.Yms&amp;psig=AFQjCNH8BCFptgOmNckA8kqZh3ndRG_vDA&amp;ust=1372345020743783" TargetMode="External"/><Relationship Id="rId20" Type="http://schemas.openxmlformats.org/officeDocument/2006/relationships/image" Target="media/image6.gif"/><Relationship Id="rId41" Type="http://schemas.openxmlformats.org/officeDocument/2006/relationships/hyperlink" Target="http://www.apotheek.nl/Instructiefilmpjes/Instructiefilmpje/Toedienen_van_tabletten_en_capsules.aspx?mId=10704&amp;rId=20" TargetMode="External"/><Relationship Id="rId54" Type="http://schemas.openxmlformats.org/officeDocument/2006/relationships/hyperlink" Target="http://www.google.nl/url?sa=i&amp;rct=j&amp;q=bijwerkingen+medicatie&amp;source=images&amp;cd=&amp;cad=rja&amp;docid=_01ojEkYdAqr0M&amp;tbnid=i5v7vsfOsHcGnM:&amp;ved=0CAUQjRw&amp;url=http://www.mijnzorgveilig.nl/jumpto.php?code=443&amp;ei=KPzKUZeuCoPCtQbFxYGwDA&amp;bvm=bv.48340889,d.Yms&amp;psig=AFQjCNFO3hHCrFc8bLE0FLXOgXZ7If5g2w&amp;ust=1372343607236717" TargetMode="External"/><Relationship Id="rId62" Type="http://schemas.openxmlformats.org/officeDocument/2006/relationships/image" Target="media/image25.jpeg"/><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32.jpeg"/><Relationship Id="rId2" Type="http://schemas.openxmlformats.org/officeDocument/2006/relationships/image" Target="media/image31.jpeg"/><Relationship Id="rId1" Type="http://schemas.openxmlformats.org/officeDocument/2006/relationships/image" Target="media/image30.png"/><Relationship Id="rId5" Type="http://schemas.openxmlformats.org/officeDocument/2006/relationships/image" Target="media/image34.png"/><Relationship Id="rId4"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y\Dropbox\Word\eigen%20bedrijf\zorgadvies\Vilans\campagne\testteam\proeflessen\sjabloon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273DCB2FCD34C05A46DEC2E2C06A7D2"/>
        <w:category>
          <w:name w:val="Algemeen"/>
          <w:gallery w:val="placeholder"/>
        </w:category>
        <w:types>
          <w:type w:val="bbPlcHdr"/>
        </w:types>
        <w:behaviors>
          <w:behavior w:val="content"/>
        </w:behaviors>
        <w:guid w:val="{AC5813DF-186D-475B-9C4C-D78809C19B04}"/>
      </w:docPartPr>
      <w:docPartBody>
        <w:p w:rsidR="00047251" w:rsidRDefault="0020037F">
          <w:pPr>
            <w:pStyle w:val="A273DCB2FCD34C05A46DEC2E2C06A7D2"/>
          </w:pPr>
          <w:r w:rsidRPr="00003277">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37F"/>
    <w:rsid w:val="00047251"/>
    <w:rsid w:val="002003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A273DCB2FCD34C05A46DEC2E2C06A7D2">
    <w:name w:val="A273DCB2FCD34C05A46DEC2E2C06A7D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A273DCB2FCD34C05A46DEC2E2C06A7D2">
    <w:name w:val="A273DCB2FCD34C05A46DEC2E2C06A7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sjabloon2.dotx</Template>
  <TotalTime>7</TotalTime>
  <Pages>22</Pages>
  <Words>4038</Words>
  <Characters>22212</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FIRM</Company>
  <LinksUpToDate>false</LinksUpToDate>
  <CharactersWithSpaces>26198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elly</dc:creator>
  <cp:lastModifiedBy>Koning, Annemieke</cp:lastModifiedBy>
  <cp:revision>3</cp:revision>
  <cp:lastPrinted>2013-10-01T10:15:00Z</cp:lastPrinted>
  <dcterms:created xsi:type="dcterms:W3CDTF">2013-10-29T11:09:00Z</dcterms:created>
  <dcterms:modified xsi:type="dcterms:W3CDTF">2013-10-29T11:16:00Z</dcterms:modified>
</cp:coreProperties>
</file>